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46B74" w:rsidR="0010618D" w:rsidP="00F4464D" w:rsidRDefault="00930604" w14:paraId="75A63E15" w14:textId="77777777">
      <w:pPr>
        <w:pStyle w:val="Organization"/>
        <w:spacing w:after="120" w:line="240" w:lineRule="auto"/>
        <w:jc w:val="left"/>
        <w:rPr>
          <w:sz w:val="22"/>
          <w:szCs w:val="22"/>
        </w:rPr>
      </w:pPr>
      <w:r>
        <w:rPr>
          <w:sz w:val="18"/>
          <w:szCs w:val="18"/>
        </w:rPr>
        <w:t xml:space="preserve"> </w:t>
      </w:r>
      <w:r w:rsidRPr="00116698" w:rsidR="0010618D">
        <w:rPr>
          <w:sz w:val="18"/>
          <w:szCs w:val="18"/>
        </w:rPr>
        <w:tab/>
      </w:r>
      <w:r w:rsidRPr="00A46B74" w:rsidR="0010618D">
        <w:rPr>
          <w:sz w:val="22"/>
          <w:szCs w:val="22"/>
        </w:rPr>
        <w:tab/>
      </w:r>
      <w:r w:rsidRPr="00A46B74" w:rsidR="0010618D">
        <w:rPr>
          <w:sz w:val="22"/>
          <w:szCs w:val="22"/>
        </w:rPr>
        <w:tab/>
      </w:r>
      <w:r w:rsidRPr="00A46B74" w:rsidR="00A04C0A">
        <w:rPr>
          <w:sz w:val="22"/>
          <w:szCs w:val="22"/>
        </w:rPr>
        <w:t>California Odyssey Soccer Club</w:t>
      </w:r>
    </w:p>
    <w:p w:rsidRPr="00A46B74" w:rsidR="009A34F6" w:rsidP="00F72F37" w:rsidRDefault="00A33BAE" w14:paraId="05A8AFF5" w14:textId="26800321">
      <w:pPr>
        <w:pStyle w:val="Organization"/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497A7940">
        <w:rPr>
          <w:sz w:val="22"/>
          <w:szCs w:val="22"/>
        </w:rPr>
        <w:t xml:space="preserve">Aug </w:t>
      </w:r>
      <w:r w:rsidRPr="426B3BF2" w:rsidR="0071351A">
        <w:rPr>
          <w:sz w:val="22"/>
          <w:szCs w:val="22"/>
        </w:rPr>
        <w:t xml:space="preserve"> </w:t>
      </w:r>
      <w:r w:rsidRPr="426B3BF2" w:rsidR="2E4AC378">
        <w:rPr>
          <w:sz w:val="22"/>
          <w:szCs w:val="22"/>
        </w:rPr>
        <w:t>10</w:t>
      </w:r>
      <w:r w:rsidRPr="426B3BF2" w:rsidR="00835995">
        <w:rPr>
          <w:sz w:val="22"/>
          <w:szCs w:val="22"/>
        </w:rPr>
        <w:t>, 2026</w:t>
      </w:r>
      <w:r w:rsidRPr="00A46B74" w:rsidR="00A1127D">
        <w:rPr>
          <w:sz w:val="22"/>
          <w:szCs w:val="22"/>
        </w:rPr>
        <w:fldChar w:fldCharType="begin"/>
      </w:r>
      <w:r w:rsidRPr="00A46B74" w:rsidR="009A34F6">
        <w:rPr>
          <w:sz w:val="22"/>
          <w:szCs w:val="22"/>
        </w:rPr>
        <w:instrText>CREATEDATE  \@ "MMMM d, yyyy"</w:instrText>
      </w:r>
      <w:r w:rsidRPr="00A46B74" w:rsidR="00A1127D">
        <w:rPr>
          <w:sz w:val="22"/>
          <w:szCs w:val="22"/>
        </w:rPr>
        <w:fldChar w:fldCharType="end"/>
      </w:r>
    </w:p>
    <w:p w:rsidRPr="00690D1D" w:rsidR="009A34F6" w:rsidP="00B36CBF" w:rsidRDefault="000534FF" w14:paraId="3372F517" w14:textId="7BC3B75A">
      <w:pPr>
        <w:pStyle w:val="Heading2"/>
        <w:spacing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Opening</w:t>
      </w:r>
    </w:p>
    <w:p w:rsidRPr="00690D1D" w:rsidR="009A34F6" w:rsidP="001F3B2C" w:rsidRDefault="001916AF" w14:paraId="5C3137D7" w14:textId="5E5722C9">
      <w:pPr>
        <w:spacing w:after="12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The informational</w:t>
      </w:r>
      <w:r w:rsidRPr="00690D1D" w:rsidR="009A34F6">
        <w:rPr>
          <w:sz w:val="20"/>
          <w:szCs w:val="20"/>
        </w:rPr>
        <w:t xml:space="preserve"> meeting of the </w:t>
      </w:r>
      <w:sdt>
        <w:sdtPr>
          <w:rPr>
            <w:sz w:val="20"/>
            <w:szCs w:val="20"/>
          </w:rPr>
          <w:alias w:val="Name"/>
          <w:tag w:val="Name"/>
          <w:id w:val="976303776"/>
          <w:placeholder>
            <w:docPart w:val="63424292C5CC4BAB8B5E31798C9C730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r w:rsidRPr="00690D1D" w:rsidR="00A04C0A">
            <w:rPr>
              <w:sz w:val="20"/>
              <w:szCs w:val="20"/>
            </w:rPr>
            <w:t>COSC Board</w:t>
          </w:r>
        </w:sdtContent>
      </w:sdt>
      <w:r w:rsidRPr="00690D1D" w:rsidR="009A34F6">
        <w:rPr>
          <w:sz w:val="20"/>
          <w:szCs w:val="20"/>
        </w:rPr>
        <w:t xml:space="preserve"> </w:t>
      </w:r>
      <w:r w:rsidRPr="00690D1D" w:rsidR="00A04C0A">
        <w:rPr>
          <w:sz w:val="20"/>
          <w:szCs w:val="20"/>
        </w:rPr>
        <w:t xml:space="preserve">of Directors </w:t>
      </w:r>
      <w:r w:rsidRPr="00690D1D" w:rsidR="009A34F6">
        <w:rPr>
          <w:sz w:val="20"/>
          <w:szCs w:val="20"/>
        </w:rPr>
        <w:t xml:space="preserve">was called to order at </w:t>
      </w:r>
      <w:r w:rsidR="00C86BC4">
        <w:rPr>
          <w:sz w:val="20"/>
          <w:szCs w:val="20"/>
        </w:rPr>
        <w:t>6:</w:t>
      </w:r>
      <w:r w:rsidR="000E5A00">
        <w:rPr>
          <w:sz w:val="20"/>
          <w:szCs w:val="20"/>
        </w:rPr>
        <w:t>3</w:t>
      </w:r>
      <w:r w:rsidR="00D27F3E">
        <w:rPr>
          <w:sz w:val="20"/>
          <w:szCs w:val="20"/>
        </w:rPr>
        <w:t>3</w:t>
      </w:r>
      <w:r w:rsidRPr="00690D1D" w:rsidR="00A04C0A">
        <w:rPr>
          <w:sz w:val="20"/>
          <w:szCs w:val="20"/>
        </w:rPr>
        <w:t>pm</w:t>
      </w:r>
      <w:r w:rsidRPr="00690D1D" w:rsidR="00083468">
        <w:rPr>
          <w:sz w:val="20"/>
          <w:szCs w:val="20"/>
        </w:rPr>
        <w:t xml:space="preserve"> </w:t>
      </w:r>
      <w:r w:rsidRPr="00690D1D" w:rsidR="009A34F6">
        <w:rPr>
          <w:sz w:val="20"/>
          <w:szCs w:val="20"/>
        </w:rPr>
        <w:t>by</w:t>
      </w:r>
      <w:r w:rsidR="00976F9F">
        <w:rPr>
          <w:sz w:val="20"/>
          <w:szCs w:val="20"/>
        </w:rPr>
        <w:t xml:space="preserve"> Joe O’hanian</w:t>
      </w:r>
      <w:r w:rsidR="00C12F06">
        <w:rPr>
          <w:sz w:val="20"/>
          <w:szCs w:val="20"/>
        </w:rPr>
        <w:t xml:space="preserve">. </w:t>
      </w:r>
      <w:r w:rsidR="00D27F3E">
        <w:rPr>
          <w:sz w:val="20"/>
          <w:szCs w:val="20"/>
        </w:rPr>
        <w:t xml:space="preserve"> He congratulated and welcomed new Member at Large- Raul Cantu, newly appointed </w:t>
      </w:r>
      <w:r w:rsidR="00381694">
        <w:rPr>
          <w:sz w:val="20"/>
          <w:szCs w:val="20"/>
        </w:rPr>
        <w:t xml:space="preserve">Interim </w:t>
      </w:r>
      <w:r w:rsidR="00D27F3E">
        <w:rPr>
          <w:sz w:val="20"/>
          <w:szCs w:val="20"/>
        </w:rPr>
        <w:t>Treasurer Alicia Bly and Fundraising Coordinator Jillian Coelho.</w:t>
      </w:r>
    </w:p>
    <w:p w:rsidRPr="00690D1D" w:rsidR="009A34F6" w:rsidP="005578C9" w:rsidRDefault="000534FF" w14:paraId="67380DB1" w14:textId="77777777">
      <w:pPr>
        <w:pStyle w:val="Heading2"/>
        <w:rPr>
          <w:sz w:val="20"/>
          <w:szCs w:val="20"/>
        </w:rPr>
      </w:pPr>
      <w:r w:rsidRPr="00690D1D">
        <w:rPr>
          <w:sz w:val="20"/>
          <w:szCs w:val="20"/>
        </w:rPr>
        <w:t>Present</w:t>
      </w:r>
    </w:p>
    <w:p w:rsidR="000E5A00" w:rsidP="006F3F35" w:rsidRDefault="00835995" w14:paraId="5AA789DC" w14:textId="1E2C4E3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Joe O’hanian</w:t>
      </w:r>
      <w:r w:rsidR="00352044">
        <w:rPr>
          <w:sz w:val="20"/>
          <w:szCs w:val="20"/>
        </w:rPr>
        <w:t xml:space="preserve">            </w:t>
      </w:r>
      <w:r w:rsidR="006845A3">
        <w:rPr>
          <w:sz w:val="20"/>
          <w:szCs w:val="20"/>
        </w:rPr>
        <w:t>Yaw Danso</w:t>
      </w:r>
      <w:r>
        <w:rPr>
          <w:sz w:val="20"/>
          <w:szCs w:val="20"/>
        </w:rPr>
        <w:tab/>
      </w:r>
      <w:r w:rsidR="00352044">
        <w:rPr>
          <w:sz w:val="20"/>
          <w:szCs w:val="20"/>
        </w:rPr>
        <w:t xml:space="preserve"> </w:t>
      </w:r>
      <w:r w:rsidR="00352044">
        <w:rPr>
          <w:sz w:val="20"/>
          <w:szCs w:val="20"/>
        </w:rPr>
        <w:tab/>
      </w:r>
      <w:r>
        <w:rPr>
          <w:sz w:val="20"/>
          <w:szCs w:val="20"/>
        </w:rPr>
        <w:t xml:space="preserve">Cheri </w:t>
      </w:r>
      <w:proofErr w:type="gramStart"/>
      <w:r>
        <w:rPr>
          <w:sz w:val="20"/>
          <w:szCs w:val="20"/>
        </w:rPr>
        <w:t>Kennedy</w:t>
      </w:r>
      <w:r w:rsidR="00552F00">
        <w:rPr>
          <w:sz w:val="20"/>
          <w:szCs w:val="20"/>
        </w:rPr>
        <w:t xml:space="preserve"> </w:t>
      </w:r>
      <w:r w:rsidR="006E31D2">
        <w:rPr>
          <w:sz w:val="20"/>
          <w:szCs w:val="20"/>
        </w:rPr>
        <w:t xml:space="preserve"> </w:t>
      </w:r>
      <w:r w:rsidR="00552F00">
        <w:rPr>
          <w:sz w:val="20"/>
          <w:szCs w:val="20"/>
        </w:rPr>
        <w:tab/>
      </w:r>
      <w:proofErr w:type="gramEnd"/>
      <w:r w:rsidR="0071351A">
        <w:rPr>
          <w:sz w:val="20"/>
          <w:szCs w:val="20"/>
        </w:rPr>
        <w:t>Kevin Brooks</w:t>
      </w:r>
      <w:r w:rsidR="0071351A">
        <w:rPr>
          <w:sz w:val="20"/>
          <w:szCs w:val="20"/>
        </w:rPr>
        <w:tab/>
      </w:r>
      <w:r w:rsidR="0071351A">
        <w:rPr>
          <w:sz w:val="20"/>
          <w:szCs w:val="20"/>
        </w:rPr>
        <w:t xml:space="preserve">Raul Cantu </w:t>
      </w:r>
      <w:r w:rsidR="00352044">
        <w:rPr>
          <w:sz w:val="20"/>
          <w:szCs w:val="20"/>
        </w:rPr>
        <w:tab/>
      </w:r>
      <w:r w:rsidR="0071351A">
        <w:rPr>
          <w:sz w:val="20"/>
          <w:szCs w:val="20"/>
        </w:rPr>
        <w:t xml:space="preserve">Vitalis Otieno </w:t>
      </w:r>
      <w:r w:rsidR="00041FD7">
        <w:rPr>
          <w:sz w:val="20"/>
          <w:szCs w:val="20"/>
        </w:rPr>
        <w:tab/>
      </w:r>
    </w:p>
    <w:p w:rsidR="0075004D" w:rsidP="006F3F35" w:rsidRDefault="00835995" w14:paraId="73B383C9" w14:textId="2E2EE16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Michi</w:t>
      </w:r>
      <w:r w:rsidR="000E5A00">
        <w:rPr>
          <w:sz w:val="20"/>
          <w:szCs w:val="20"/>
        </w:rPr>
        <w:t xml:space="preserve"> </w:t>
      </w:r>
      <w:r>
        <w:rPr>
          <w:sz w:val="20"/>
          <w:szCs w:val="20"/>
        </w:rPr>
        <w:t>Williamson</w:t>
      </w:r>
      <w:r w:rsidR="00C1646F">
        <w:rPr>
          <w:sz w:val="20"/>
          <w:szCs w:val="20"/>
        </w:rPr>
        <w:t xml:space="preserve">    </w:t>
      </w:r>
      <w:r w:rsidR="006E31D2">
        <w:rPr>
          <w:sz w:val="20"/>
          <w:szCs w:val="20"/>
        </w:rPr>
        <w:t>Ian Lynch</w:t>
      </w:r>
      <w:r w:rsidR="00041FD7">
        <w:rPr>
          <w:sz w:val="20"/>
          <w:szCs w:val="20"/>
        </w:rPr>
        <w:tab/>
      </w:r>
      <w:r w:rsidR="00352044">
        <w:rPr>
          <w:sz w:val="20"/>
          <w:szCs w:val="20"/>
        </w:rPr>
        <w:tab/>
      </w:r>
      <w:r w:rsidR="00760087">
        <w:rPr>
          <w:sz w:val="20"/>
          <w:szCs w:val="20"/>
        </w:rPr>
        <w:t>Danielle Edwards</w:t>
      </w:r>
      <w:r w:rsidR="00760087">
        <w:rPr>
          <w:sz w:val="20"/>
          <w:szCs w:val="20"/>
        </w:rPr>
        <w:tab/>
      </w:r>
      <w:r w:rsidR="0071351A">
        <w:rPr>
          <w:sz w:val="20"/>
          <w:szCs w:val="20"/>
        </w:rPr>
        <w:t xml:space="preserve"> </w:t>
      </w:r>
      <w:r w:rsidR="00D27F3E">
        <w:rPr>
          <w:sz w:val="20"/>
          <w:szCs w:val="20"/>
        </w:rPr>
        <w:t>Jillian Coelho</w:t>
      </w:r>
      <w:r w:rsidR="00D27F3E">
        <w:rPr>
          <w:sz w:val="20"/>
          <w:szCs w:val="20"/>
        </w:rPr>
        <w:tab/>
      </w:r>
      <w:r w:rsidR="00760087">
        <w:rPr>
          <w:sz w:val="20"/>
          <w:szCs w:val="20"/>
        </w:rPr>
        <w:t>Nat</w:t>
      </w:r>
      <w:r w:rsidR="00041FD7">
        <w:rPr>
          <w:sz w:val="20"/>
          <w:szCs w:val="20"/>
        </w:rPr>
        <w:t>han</w:t>
      </w:r>
      <w:r w:rsidR="00D27F3E">
        <w:rPr>
          <w:sz w:val="20"/>
          <w:szCs w:val="20"/>
        </w:rPr>
        <w:t xml:space="preserve"> </w:t>
      </w:r>
      <w:r w:rsidR="00760087">
        <w:rPr>
          <w:sz w:val="20"/>
          <w:szCs w:val="20"/>
        </w:rPr>
        <w:t>Smit</w:t>
      </w:r>
      <w:r w:rsidR="00352044">
        <w:rPr>
          <w:sz w:val="20"/>
          <w:szCs w:val="20"/>
        </w:rPr>
        <w:t xml:space="preserve">h          </w:t>
      </w:r>
      <w:r w:rsidR="00A15C4B">
        <w:rPr>
          <w:sz w:val="20"/>
          <w:szCs w:val="20"/>
        </w:rPr>
        <w:t>Juan Carlos Rui</w:t>
      </w:r>
      <w:r w:rsidR="004963C0">
        <w:rPr>
          <w:sz w:val="20"/>
          <w:szCs w:val="20"/>
        </w:rPr>
        <w:t>z</w:t>
      </w:r>
      <w:r w:rsidR="0071351A">
        <w:rPr>
          <w:sz w:val="20"/>
          <w:szCs w:val="20"/>
        </w:rPr>
        <w:tab/>
      </w:r>
      <w:r w:rsidR="00D27F3E">
        <w:rPr>
          <w:sz w:val="20"/>
          <w:szCs w:val="20"/>
        </w:rPr>
        <w:tab/>
      </w:r>
      <w:r w:rsidR="00D27F3E">
        <w:rPr>
          <w:sz w:val="20"/>
          <w:szCs w:val="20"/>
        </w:rPr>
        <w:t xml:space="preserve">                 </w:t>
      </w:r>
      <w:r w:rsidR="0071351A">
        <w:rPr>
          <w:sz w:val="20"/>
          <w:szCs w:val="20"/>
        </w:rPr>
        <w:t xml:space="preserve">Alicia </w:t>
      </w:r>
      <w:r w:rsidR="00D27F3E">
        <w:rPr>
          <w:sz w:val="20"/>
          <w:szCs w:val="20"/>
        </w:rPr>
        <w:t xml:space="preserve">Bly                 </w:t>
      </w:r>
      <w:proofErr w:type="spellStart"/>
      <w:r w:rsidR="00D27F3E">
        <w:rPr>
          <w:sz w:val="20"/>
          <w:szCs w:val="20"/>
        </w:rPr>
        <w:t>Bronil</w:t>
      </w:r>
      <w:proofErr w:type="spellEnd"/>
      <w:r w:rsidR="00D27F3E">
        <w:rPr>
          <w:sz w:val="20"/>
          <w:szCs w:val="20"/>
        </w:rPr>
        <w:t xml:space="preserve"> </w:t>
      </w:r>
      <w:proofErr w:type="spellStart"/>
      <w:r w:rsidR="00D27F3E">
        <w:rPr>
          <w:sz w:val="20"/>
          <w:szCs w:val="20"/>
        </w:rPr>
        <w:t>Koochoie</w:t>
      </w:r>
      <w:proofErr w:type="spellEnd"/>
      <w:r w:rsidR="00D27F3E">
        <w:rPr>
          <w:sz w:val="20"/>
          <w:szCs w:val="20"/>
        </w:rPr>
        <w:tab/>
      </w:r>
      <w:r w:rsidR="00D27F3E">
        <w:rPr>
          <w:sz w:val="20"/>
          <w:szCs w:val="20"/>
        </w:rPr>
        <w:t>Daniel Weimer</w:t>
      </w:r>
    </w:p>
    <w:p w:rsidRPr="00690D1D" w:rsidR="0066706C" w:rsidP="00C12F06" w:rsidRDefault="006F3F35" w14:paraId="7BD787E6" w14:textId="62168D3F">
      <w:pPr>
        <w:spacing w:after="0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B6DC6">
        <w:rPr>
          <w:sz w:val="20"/>
          <w:szCs w:val="20"/>
        </w:rPr>
        <w:tab/>
      </w:r>
      <w:r w:rsidR="0001117A">
        <w:rPr>
          <w:sz w:val="20"/>
          <w:szCs w:val="20"/>
        </w:rPr>
        <w:tab/>
      </w:r>
    </w:p>
    <w:p w:rsidRPr="00690D1D" w:rsidR="009A34F6" w:rsidP="000534FF" w:rsidRDefault="009A34F6" w14:paraId="16858FDF" w14:textId="77777777">
      <w:pPr>
        <w:pStyle w:val="Heading2"/>
        <w:rPr>
          <w:sz w:val="20"/>
          <w:szCs w:val="20"/>
        </w:rPr>
      </w:pPr>
      <w:r w:rsidRPr="00690D1D">
        <w:rPr>
          <w:sz w:val="20"/>
          <w:szCs w:val="20"/>
        </w:rPr>
        <w:t>Approval of Agenda</w:t>
      </w:r>
    </w:p>
    <w:p w:rsidRPr="00690D1D" w:rsidR="00F069CC" w:rsidP="006E5193" w:rsidRDefault="00FB43D8" w14:paraId="1CED27AB" w14:textId="7B9C3231">
      <w:pPr>
        <w:spacing w:after="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The agenda was unan</w:t>
      </w:r>
      <w:r w:rsidRPr="00690D1D" w:rsidR="0077598A">
        <w:rPr>
          <w:sz w:val="20"/>
          <w:szCs w:val="20"/>
        </w:rPr>
        <w:t>imously approved as distributed</w:t>
      </w:r>
      <w:r w:rsidR="00A15C4B">
        <w:rPr>
          <w:sz w:val="20"/>
          <w:szCs w:val="20"/>
        </w:rPr>
        <w:t xml:space="preserve">. </w:t>
      </w:r>
    </w:p>
    <w:p w:rsidRPr="00690D1D" w:rsidR="0066706C" w:rsidP="006E5193" w:rsidRDefault="0066706C" w14:paraId="511793CD" w14:textId="77777777">
      <w:pPr>
        <w:spacing w:after="0" w:line="240" w:lineRule="auto"/>
        <w:rPr>
          <w:b/>
          <w:sz w:val="20"/>
          <w:szCs w:val="20"/>
        </w:rPr>
      </w:pPr>
    </w:p>
    <w:p w:rsidRPr="00690D1D" w:rsidR="0010618D" w:rsidP="006E5193" w:rsidRDefault="009A34F6" w14:paraId="108E00A8" w14:textId="77777777">
      <w:pPr>
        <w:spacing w:after="0" w:line="240" w:lineRule="auto"/>
        <w:rPr>
          <w:b/>
          <w:sz w:val="20"/>
          <w:szCs w:val="20"/>
        </w:rPr>
      </w:pPr>
      <w:r w:rsidRPr="00690D1D">
        <w:rPr>
          <w:b/>
          <w:sz w:val="20"/>
          <w:szCs w:val="20"/>
        </w:rPr>
        <w:t>Approval of Minute</w:t>
      </w:r>
      <w:r w:rsidRPr="00690D1D" w:rsidR="00AD4724">
        <w:rPr>
          <w:b/>
          <w:sz w:val="20"/>
          <w:szCs w:val="20"/>
        </w:rPr>
        <w:t xml:space="preserve">s  </w:t>
      </w:r>
    </w:p>
    <w:p w:rsidRPr="00690D1D" w:rsidR="003B69BB" w:rsidP="00C201D4" w:rsidRDefault="00A15C4B" w14:paraId="32BBF710" w14:textId="2FC641F2">
      <w:pPr>
        <w:spacing w:after="120" w:line="240" w:lineRule="auto"/>
        <w:rPr>
          <w:b/>
          <w:sz w:val="20"/>
          <w:szCs w:val="20"/>
        </w:rPr>
      </w:pPr>
      <w:r>
        <w:rPr>
          <w:sz w:val="20"/>
          <w:szCs w:val="20"/>
        </w:rPr>
        <w:t>Joe</w:t>
      </w:r>
      <w:r w:rsidR="00816140">
        <w:rPr>
          <w:sz w:val="20"/>
          <w:szCs w:val="20"/>
        </w:rPr>
        <w:t xml:space="preserve"> </w:t>
      </w:r>
      <w:r w:rsidRPr="00690D1D" w:rsidR="00781ED6">
        <w:rPr>
          <w:sz w:val="20"/>
          <w:szCs w:val="20"/>
        </w:rPr>
        <w:t>m</w:t>
      </w:r>
      <w:r w:rsidRPr="00690D1D" w:rsidR="00D47D7A">
        <w:rPr>
          <w:sz w:val="20"/>
          <w:szCs w:val="20"/>
        </w:rPr>
        <w:t>ade</w:t>
      </w:r>
      <w:r w:rsidRPr="00690D1D" w:rsidR="009F571E">
        <w:rPr>
          <w:sz w:val="20"/>
          <w:szCs w:val="20"/>
        </w:rPr>
        <w:t xml:space="preserve"> </w:t>
      </w:r>
      <w:r w:rsidR="00AC4744">
        <w:rPr>
          <w:sz w:val="20"/>
          <w:szCs w:val="20"/>
        </w:rPr>
        <w:t xml:space="preserve">a motion to approve with </w:t>
      </w:r>
      <w:r w:rsidR="00352044">
        <w:rPr>
          <w:sz w:val="20"/>
          <w:szCs w:val="20"/>
        </w:rPr>
        <w:t>Cheri</w:t>
      </w:r>
      <w:r w:rsidRPr="00690D1D" w:rsidR="00781ED6">
        <w:rPr>
          <w:sz w:val="20"/>
          <w:szCs w:val="20"/>
        </w:rPr>
        <w:t xml:space="preserve"> 2</w:t>
      </w:r>
      <w:r w:rsidRPr="00690D1D" w:rsidR="00781ED6">
        <w:rPr>
          <w:sz w:val="20"/>
          <w:szCs w:val="20"/>
          <w:vertAlign w:val="superscript"/>
        </w:rPr>
        <w:t>nd</w:t>
      </w:r>
      <w:r w:rsidRPr="00690D1D" w:rsidR="00781ED6">
        <w:rPr>
          <w:sz w:val="20"/>
          <w:szCs w:val="20"/>
        </w:rPr>
        <w:t xml:space="preserve"> to approve the minutes</w:t>
      </w:r>
      <w:r w:rsidR="00816140">
        <w:rPr>
          <w:sz w:val="20"/>
          <w:szCs w:val="20"/>
        </w:rPr>
        <w:t xml:space="preserve"> for</w:t>
      </w:r>
      <w:r>
        <w:rPr>
          <w:sz w:val="20"/>
          <w:szCs w:val="20"/>
        </w:rPr>
        <w:t xml:space="preserve"> </w:t>
      </w:r>
      <w:r w:rsidR="001436B5">
        <w:rPr>
          <w:sz w:val="20"/>
          <w:szCs w:val="20"/>
        </w:rPr>
        <w:t>7/27/26 with removal of liabilities from former board members. All Approved.</w:t>
      </w:r>
    </w:p>
    <w:p w:rsidRPr="00690D1D" w:rsidR="009A34F6" w:rsidP="000534FF" w:rsidRDefault="009A34F6" w14:paraId="7001E5F8" w14:textId="77777777">
      <w:pPr>
        <w:pStyle w:val="Heading2"/>
        <w:rPr>
          <w:sz w:val="20"/>
          <w:szCs w:val="20"/>
        </w:rPr>
      </w:pPr>
      <w:r w:rsidRPr="00690D1D">
        <w:rPr>
          <w:sz w:val="20"/>
          <w:szCs w:val="20"/>
        </w:rPr>
        <w:t>Open Issues</w:t>
      </w:r>
    </w:p>
    <w:p w:rsidRPr="00690D1D" w:rsidR="00D27F3E" w:rsidP="001F3B2C" w:rsidRDefault="00481DFD" w14:paraId="3076D893" w14:textId="19B2561B">
      <w:pPr>
        <w:spacing w:after="12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 xml:space="preserve">Registrar’s </w:t>
      </w:r>
      <w:r w:rsidRPr="00690D1D" w:rsidR="00D47D7A">
        <w:rPr>
          <w:sz w:val="20"/>
          <w:szCs w:val="20"/>
        </w:rPr>
        <w:t>report-</w:t>
      </w:r>
      <w:r w:rsidR="00FB4060">
        <w:rPr>
          <w:sz w:val="20"/>
          <w:szCs w:val="20"/>
        </w:rPr>
        <w:t xml:space="preserve"> </w:t>
      </w:r>
      <w:r w:rsidR="00352044">
        <w:rPr>
          <w:sz w:val="20"/>
          <w:szCs w:val="20"/>
        </w:rPr>
        <w:t>6</w:t>
      </w:r>
      <w:r w:rsidR="001436B5">
        <w:rPr>
          <w:sz w:val="20"/>
          <w:szCs w:val="20"/>
        </w:rPr>
        <w:t>13</w:t>
      </w:r>
      <w:r w:rsidR="00041FD7">
        <w:rPr>
          <w:sz w:val="20"/>
          <w:szCs w:val="20"/>
        </w:rPr>
        <w:t xml:space="preserve"> </w:t>
      </w:r>
      <w:r w:rsidR="00A15C4B">
        <w:rPr>
          <w:sz w:val="20"/>
          <w:szCs w:val="20"/>
        </w:rPr>
        <w:t>registered</w:t>
      </w:r>
      <w:r w:rsidR="00041FD7">
        <w:rPr>
          <w:sz w:val="20"/>
          <w:szCs w:val="20"/>
        </w:rPr>
        <w:t xml:space="preserve">, </w:t>
      </w:r>
      <w:r w:rsidR="00352044">
        <w:rPr>
          <w:sz w:val="20"/>
          <w:szCs w:val="20"/>
        </w:rPr>
        <w:t>3</w:t>
      </w:r>
      <w:r w:rsidR="001436B5">
        <w:rPr>
          <w:sz w:val="20"/>
          <w:szCs w:val="20"/>
        </w:rPr>
        <w:t>0</w:t>
      </w:r>
      <w:r w:rsidR="00352044">
        <w:rPr>
          <w:sz w:val="20"/>
          <w:szCs w:val="20"/>
        </w:rPr>
        <w:t xml:space="preserve"> Juniors</w:t>
      </w:r>
      <w:r w:rsidR="00041FD7">
        <w:rPr>
          <w:sz w:val="20"/>
          <w:szCs w:val="20"/>
        </w:rPr>
        <w:t xml:space="preserve">, </w:t>
      </w:r>
      <w:r w:rsidR="00352044">
        <w:rPr>
          <w:sz w:val="20"/>
          <w:szCs w:val="20"/>
        </w:rPr>
        <w:t>1</w:t>
      </w:r>
      <w:r w:rsidR="001436B5">
        <w:rPr>
          <w:sz w:val="20"/>
          <w:szCs w:val="20"/>
        </w:rPr>
        <w:t xml:space="preserve">6 </w:t>
      </w:r>
      <w:r w:rsidR="00352044">
        <w:rPr>
          <w:sz w:val="20"/>
          <w:szCs w:val="20"/>
        </w:rPr>
        <w:t xml:space="preserve">affiliates, </w:t>
      </w:r>
      <w:r w:rsidR="001436B5">
        <w:rPr>
          <w:sz w:val="20"/>
          <w:szCs w:val="20"/>
        </w:rPr>
        <w:t xml:space="preserve">8 </w:t>
      </w:r>
      <w:r w:rsidR="00352044">
        <w:rPr>
          <w:sz w:val="20"/>
          <w:szCs w:val="20"/>
        </w:rPr>
        <w:t>unregistered</w:t>
      </w:r>
      <w:r w:rsidR="00D27F3E">
        <w:rPr>
          <w:sz w:val="20"/>
          <w:szCs w:val="20"/>
        </w:rPr>
        <w:t xml:space="preserve"> (Note: Player pool picture day 8/31, 9/14, 9/28)</w:t>
      </w:r>
    </w:p>
    <w:p w:rsidR="004E122A" w:rsidP="001F3B2C" w:rsidRDefault="005A2985" w14:paraId="1F1E7B53" w14:textId="77777777">
      <w:pPr>
        <w:spacing w:after="12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Treasurer’s report</w:t>
      </w:r>
      <w:r w:rsidRPr="00690D1D" w:rsidR="00D37E6B">
        <w:rPr>
          <w:sz w:val="20"/>
          <w:szCs w:val="20"/>
        </w:rPr>
        <w:t xml:space="preserve">- </w:t>
      </w:r>
      <w:r w:rsidRPr="00690D1D" w:rsidR="00E05968">
        <w:rPr>
          <w:sz w:val="20"/>
          <w:szCs w:val="20"/>
        </w:rPr>
        <w:t>The club financia</w:t>
      </w:r>
      <w:r w:rsidR="00AC4744">
        <w:rPr>
          <w:sz w:val="20"/>
          <w:szCs w:val="20"/>
        </w:rPr>
        <w:t>l accounts are in good standings</w:t>
      </w:r>
      <w:r w:rsidRPr="00690D1D" w:rsidR="00E05968">
        <w:rPr>
          <w:sz w:val="20"/>
          <w:szCs w:val="20"/>
        </w:rPr>
        <w:t>.</w:t>
      </w:r>
      <w:r w:rsidR="00E72BB4">
        <w:rPr>
          <w:sz w:val="20"/>
          <w:szCs w:val="20"/>
        </w:rPr>
        <w:t xml:space="preserve">  Danielle continues to work on</w:t>
      </w:r>
      <w:r w:rsidR="006C2D28">
        <w:rPr>
          <w:sz w:val="20"/>
          <w:szCs w:val="20"/>
        </w:rPr>
        <w:t xml:space="preserve"> A/R with membership</w:t>
      </w:r>
      <w:r w:rsidR="00E72BB4">
        <w:rPr>
          <w:sz w:val="20"/>
          <w:szCs w:val="20"/>
        </w:rPr>
        <w:t>.</w:t>
      </w:r>
    </w:p>
    <w:p w:rsidRPr="00690D1D" w:rsidR="00D27F3E" w:rsidP="001F3B2C" w:rsidRDefault="00D27F3E" w14:paraId="6E5AFC0F" w14:textId="737C37D1">
      <w:pPr>
        <w:spacing w:after="12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JRChecking</w:t>
      </w:r>
      <w:proofErr w:type="spellEnd"/>
      <w:r>
        <w:rPr>
          <w:sz w:val="20"/>
          <w:szCs w:val="20"/>
        </w:rPr>
        <w:t xml:space="preserve"> ($</w:t>
      </w:r>
      <w:proofErr w:type="gramStart"/>
      <w:r>
        <w:rPr>
          <w:sz w:val="20"/>
          <w:szCs w:val="20"/>
        </w:rPr>
        <w:t>7082)Saving</w:t>
      </w:r>
      <w:proofErr w:type="gramEnd"/>
      <w:r>
        <w:rPr>
          <w:sz w:val="20"/>
          <w:szCs w:val="20"/>
        </w:rPr>
        <w:t xml:space="preserve"> ($44,265), MLS $33,327, NPSL $1207, COSC Checking $102,008 Savings $178,191</w:t>
      </w:r>
    </w:p>
    <w:p w:rsidR="00E72BB4" w:rsidP="00B46FA3" w:rsidRDefault="00035D3D" w14:paraId="6F6DE0A3" w14:textId="20364CFE">
      <w:pPr>
        <w:spacing w:after="12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Fi</w:t>
      </w:r>
      <w:r w:rsidRPr="00690D1D" w:rsidR="003A44C0">
        <w:rPr>
          <w:sz w:val="20"/>
          <w:szCs w:val="20"/>
        </w:rPr>
        <w:t>e</w:t>
      </w:r>
      <w:r w:rsidRPr="00690D1D" w:rsidR="001B2057">
        <w:rPr>
          <w:sz w:val="20"/>
          <w:szCs w:val="20"/>
        </w:rPr>
        <w:t>ld r</w:t>
      </w:r>
      <w:r w:rsidRPr="00690D1D" w:rsidR="00E038ED">
        <w:rPr>
          <w:sz w:val="20"/>
          <w:szCs w:val="20"/>
        </w:rPr>
        <w:t>epor</w:t>
      </w:r>
      <w:r w:rsidRPr="00690D1D" w:rsidR="00676928">
        <w:rPr>
          <w:sz w:val="20"/>
          <w:szCs w:val="20"/>
        </w:rPr>
        <w:t xml:space="preserve">t- </w:t>
      </w:r>
      <w:r w:rsidR="00D27F3E">
        <w:rPr>
          <w:sz w:val="20"/>
          <w:szCs w:val="20"/>
        </w:rPr>
        <w:t>Dry Creek (younger)</w:t>
      </w:r>
      <w:r w:rsidR="004E1936">
        <w:rPr>
          <w:sz w:val="20"/>
          <w:szCs w:val="20"/>
        </w:rPr>
        <w:t xml:space="preserve"> </w:t>
      </w:r>
      <w:r w:rsidR="00D27F3E">
        <w:rPr>
          <w:sz w:val="20"/>
          <w:szCs w:val="20"/>
        </w:rPr>
        <w:t>CEHS (</w:t>
      </w:r>
      <w:proofErr w:type="spellStart"/>
      <w:r w:rsidR="00D27F3E">
        <w:rPr>
          <w:sz w:val="20"/>
          <w:szCs w:val="20"/>
        </w:rPr>
        <w:t>olders</w:t>
      </w:r>
      <w:proofErr w:type="spellEnd"/>
      <w:proofErr w:type="gramStart"/>
      <w:r w:rsidR="00D27F3E">
        <w:rPr>
          <w:sz w:val="20"/>
          <w:szCs w:val="20"/>
        </w:rPr>
        <w:t>),CES</w:t>
      </w:r>
      <w:proofErr w:type="gramEnd"/>
      <w:r w:rsidR="00D27F3E">
        <w:rPr>
          <w:sz w:val="20"/>
          <w:szCs w:val="20"/>
        </w:rPr>
        <w:t>, CHS, Clark, CCC, Liberty, Edison.  Kevin suggested possible field in Lemoore.  Sunnyside turf field suggested for rain day matches.</w:t>
      </w:r>
    </w:p>
    <w:p w:rsidRPr="00690D1D" w:rsidR="00354CDA" w:rsidP="00B46FA3" w:rsidRDefault="00EE366A" w14:paraId="654FC3F9" w14:textId="78CD7448">
      <w:pPr>
        <w:spacing w:after="12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Fundraising report</w:t>
      </w:r>
      <w:r w:rsidRPr="00690D1D" w:rsidR="005A0B04">
        <w:rPr>
          <w:sz w:val="20"/>
          <w:szCs w:val="20"/>
        </w:rPr>
        <w:t>-</w:t>
      </w:r>
      <w:r w:rsidR="00063BC5">
        <w:rPr>
          <w:sz w:val="20"/>
          <w:szCs w:val="20"/>
        </w:rPr>
        <w:t xml:space="preserve"> </w:t>
      </w:r>
      <w:r w:rsidR="00D27F3E">
        <w:rPr>
          <w:sz w:val="20"/>
          <w:szCs w:val="20"/>
        </w:rPr>
        <w:t>Kevin &amp; Jillian to collaborate on the Club Raffle fundraiser.  9/14 was designated as the Raffle winner drawing. (Note: Sept Board Meeting moved to 9/21 due to Raffle)</w:t>
      </w:r>
    </w:p>
    <w:p w:rsidR="00CE36B4" w:rsidP="00FA2A41" w:rsidRDefault="00D30D3F" w14:paraId="4EEBEEAB" w14:textId="6AD6001C">
      <w:pPr>
        <w:spacing w:after="120" w:line="240" w:lineRule="auto"/>
        <w:rPr>
          <w:sz w:val="20"/>
          <w:szCs w:val="20"/>
        </w:rPr>
      </w:pPr>
      <w:r w:rsidRPr="00690D1D">
        <w:rPr>
          <w:sz w:val="20"/>
          <w:szCs w:val="20"/>
        </w:rPr>
        <w:t>DOC report</w:t>
      </w:r>
      <w:r w:rsidRPr="00690D1D" w:rsidR="005D1BBA">
        <w:rPr>
          <w:sz w:val="20"/>
          <w:szCs w:val="20"/>
        </w:rPr>
        <w:t>s</w:t>
      </w:r>
      <w:r w:rsidRPr="00690D1D">
        <w:rPr>
          <w:sz w:val="20"/>
          <w:szCs w:val="20"/>
        </w:rPr>
        <w:t>-</w:t>
      </w:r>
      <w:r w:rsidR="00041FD7">
        <w:rPr>
          <w:sz w:val="20"/>
          <w:szCs w:val="20"/>
        </w:rPr>
        <w:t xml:space="preserve"> </w:t>
      </w:r>
      <w:r w:rsidR="00D27F3E">
        <w:rPr>
          <w:sz w:val="20"/>
          <w:szCs w:val="20"/>
        </w:rPr>
        <w:t xml:space="preserve">reports sent via email, BK addressed a few concerns that were mentioned in the previous board meeting.  He stated that there was a lack of communication and some issues could have been resolved internally.  He brought up concerns which led to a conflict with Alicia the team manager.  There was also a concern that </w:t>
      </w:r>
      <w:proofErr w:type="spellStart"/>
      <w:r w:rsidR="00D27F3E">
        <w:rPr>
          <w:sz w:val="20"/>
          <w:szCs w:val="20"/>
        </w:rPr>
        <w:t>non members</w:t>
      </w:r>
      <w:proofErr w:type="spellEnd"/>
      <w:r w:rsidR="00D27F3E">
        <w:rPr>
          <w:sz w:val="20"/>
          <w:szCs w:val="20"/>
        </w:rPr>
        <w:t xml:space="preserve"> were invited to the </w:t>
      </w:r>
      <w:r w:rsidR="00F537F1">
        <w:rPr>
          <w:sz w:val="20"/>
          <w:szCs w:val="20"/>
        </w:rPr>
        <w:t xml:space="preserve">previous </w:t>
      </w:r>
      <w:r w:rsidR="00D27F3E">
        <w:rPr>
          <w:sz w:val="20"/>
          <w:szCs w:val="20"/>
        </w:rPr>
        <w:t xml:space="preserve">board meeting.  Just for clarification, board meetings are open to the entire club however it was agreed that there should be a process to verify membership. Ian- requested mannequins and followed up on a </w:t>
      </w:r>
      <w:proofErr w:type="gramStart"/>
      <w:r w:rsidR="00D27F3E">
        <w:rPr>
          <w:sz w:val="20"/>
          <w:szCs w:val="20"/>
        </w:rPr>
        <w:t>youngers</w:t>
      </w:r>
      <w:proofErr w:type="gramEnd"/>
      <w:r w:rsidR="00D27F3E">
        <w:rPr>
          <w:sz w:val="20"/>
          <w:szCs w:val="20"/>
        </w:rPr>
        <w:t xml:space="preserve"> keeper coach.  BK suggested utilizing older keepers to assist training the youngers. Oti- RL girls switched home/away spring games.  </w:t>
      </w:r>
      <w:r w:rsidR="00F537F1">
        <w:rPr>
          <w:sz w:val="20"/>
          <w:szCs w:val="20"/>
        </w:rPr>
        <w:t xml:space="preserve">He said that </w:t>
      </w:r>
      <w:proofErr w:type="gramStart"/>
      <w:r w:rsidR="00D27F3E">
        <w:rPr>
          <w:sz w:val="20"/>
          <w:szCs w:val="20"/>
        </w:rPr>
        <w:t>more blue</w:t>
      </w:r>
      <w:proofErr w:type="gramEnd"/>
      <w:r w:rsidR="00D27F3E">
        <w:rPr>
          <w:sz w:val="20"/>
          <w:szCs w:val="20"/>
        </w:rPr>
        <w:t xml:space="preserve"> paint</w:t>
      </w:r>
      <w:r w:rsidR="00F537F1">
        <w:rPr>
          <w:sz w:val="20"/>
          <w:szCs w:val="20"/>
        </w:rPr>
        <w:t xml:space="preserve"> needs to be ordered</w:t>
      </w:r>
      <w:r w:rsidR="00D27F3E">
        <w:rPr>
          <w:sz w:val="20"/>
          <w:szCs w:val="20"/>
        </w:rPr>
        <w:t xml:space="preserve"> for the fields. Sergio Gonzalez to take over Elijah’s team.  He is requesting a field coordinator to oversee field management. Juan Carlos-Mondays for extra training for players, Daniel to coordinate</w:t>
      </w:r>
      <w:r w:rsidR="005E3B5B">
        <w:rPr>
          <w:sz w:val="20"/>
          <w:szCs w:val="20"/>
        </w:rPr>
        <w:t xml:space="preserve"> and create a sign up for families.  </w:t>
      </w:r>
      <w:r w:rsidR="00D27F3E">
        <w:rPr>
          <w:sz w:val="20"/>
          <w:szCs w:val="20"/>
        </w:rPr>
        <w:t xml:space="preserve">Only half of the current coaching staff have completed a feedback form with regards to coaching development.  BK suggested a symposium mid Jan-Feb weekend and combine with girls/boys and suggested GPS program to help assess players. He feels that there is a need to educate parents and athletes on realistic college pathways.  He also said that roster sheets should have his information to help facilitate communication between coaches and player.  It was </w:t>
      </w:r>
      <w:r w:rsidR="00F537F1">
        <w:rPr>
          <w:sz w:val="20"/>
          <w:szCs w:val="20"/>
        </w:rPr>
        <w:t>suggested</w:t>
      </w:r>
      <w:r w:rsidR="00D27F3E">
        <w:rPr>
          <w:sz w:val="20"/>
          <w:szCs w:val="20"/>
        </w:rPr>
        <w:t xml:space="preserve"> for our college liaison to provide certain updates and/or assistance with members that are recruitment age.</w:t>
      </w:r>
    </w:p>
    <w:p w:rsidR="00976F9F" w:rsidP="00FA2A41" w:rsidRDefault="00976F9F" w14:paraId="31966E17" w14:textId="23DFC96E">
      <w:pPr>
        <w:spacing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Action items</w:t>
      </w:r>
    </w:p>
    <w:p w:rsidR="00EE5D9B" w:rsidP="00FA2A41" w:rsidRDefault="00831A85" w14:paraId="5920C39C" w14:textId="41EB9A5E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Guest- </w:t>
      </w:r>
      <w:r w:rsidR="00D27F3E">
        <w:rPr>
          <w:sz w:val="20"/>
          <w:szCs w:val="20"/>
        </w:rPr>
        <w:t xml:space="preserve">Dave Wheeler: requesting 1 set of goals for </w:t>
      </w:r>
      <w:proofErr w:type="gramStart"/>
      <w:r w:rsidR="00D27F3E">
        <w:rPr>
          <w:sz w:val="20"/>
          <w:szCs w:val="20"/>
        </w:rPr>
        <w:t>Edison(</w:t>
      </w:r>
      <w:proofErr w:type="gramEnd"/>
      <w:r w:rsidR="00D27F3E">
        <w:rPr>
          <w:sz w:val="20"/>
          <w:szCs w:val="20"/>
        </w:rPr>
        <w:t>$4500-5000/ per set), 2 scholarships (female &amp; male) Joe made a motion, Alicia 2</w:t>
      </w:r>
      <w:r w:rsidRPr="00D27F3E" w:rsidR="00D27F3E">
        <w:rPr>
          <w:sz w:val="20"/>
          <w:szCs w:val="20"/>
          <w:vertAlign w:val="superscript"/>
        </w:rPr>
        <w:t>nd</w:t>
      </w:r>
      <w:r w:rsidR="00D27F3E">
        <w:rPr>
          <w:sz w:val="20"/>
          <w:szCs w:val="20"/>
        </w:rPr>
        <w:t xml:space="preserve"> to approve 2 scholarships for the 27/28 season from the Edison community.</w:t>
      </w:r>
    </w:p>
    <w:p w:rsidR="00926F7E" w:rsidP="00FA2A41" w:rsidRDefault="00926F7E" w14:paraId="645458ED" w14:textId="0D205C06">
      <w:pPr>
        <w:spacing w:after="120" w:line="240" w:lineRule="auto"/>
        <w:rPr>
          <w:b/>
          <w:bCs/>
          <w:sz w:val="20"/>
          <w:szCs w:val="20"/>
        </w:rPr>
      </w:pPr>
      <w:r w:rsidRPr="00926F7E">
        <w:rPr>
          <w:b/>
          <w:bCs/>
          <w:sz w:val="20"/>
          <w:szCs w:val="20"/>
        </w:rPr>
        <w:t>New Business</w:t>
      </w:r>
    </w:p>
    <w:p w:rsidR="00D27F3E" w:rsidP="00D27F3E" w:rsidRDefault="00D27F3E" w14:paraId="62F702FC" w14:textId="14984170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Townhall tentatively set for 8/17 @6pm Edison, however, it might </w:t>
      </w:r>
      <w:proofErr w:type="gramStart"/>
      <w:r>
        <w:rPr>
          <w:sz w:val="20"/>
          <w:szCs w:val="20"/>
        </w:rPr>
        <w:t>pushed</w:t>
      </w:r>
      <w:proofErr w:type="gramEnd"/>
      <w:r>
        <w:rPr>
          <w:sz w:val="20"/>
          <w:szCs w:val="20"/>
        </w:rPr>
        <w:t xml:space="preserve"> to 8/24</w:t>
      </w:r>
    </w:p>
    <w:p w:rsidRPr="00D27F3E" w:rsidR="00D27F3E" w:rsidP="00FA2A41" w:rsidRDefault="00D27F3E" w14:paraId="358B5EB2" w14:textId="172FC1A3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By Law Review-tabled to Sept meeting, need to set the AGM date &amp; location</w:t>
      </w:r>
    </w:p>
    <w:p w:rsidR="00A46B74" w:rsidP="00FA2A41" w:rsidRDefault="00855B9C" w14:paraId="5F549688" w14:textId="371270E1">
      <w:pPr>
        <w:spacing w:after="120" w:line="240" w:lineRule="auto"/>
        <w:rPr>
          <w:b/>
          <w:bCs/>
          <w:sz w:val="20"/>
          <w:szCs w:val="20"/>
        </w:rPr>
      </w:pPr>
      <w:r w:rsidRPr="00976F9F">
        <w:rPr>
          <w:b/>
          <w:bCs/>
          <w:sz w:val="20"/>
          <w:szCs w:val="20"/>
        </w:rPr>
        <w:t>Old</w:t>
      </w:r>
      <w:r w:rsidRPr="00976F9F" w:rsidR="009A34F6">
        <w:rPr>
          <w:b/>
          <w:bCs/>
          <w:sz w:val="20"/>
          <w:szCs w:val="20"/>
        </w:rPr>
        <w:t xml:space="preserve"> Business</w:t>
      </w:r>
    </w:p>
    <w:p w:rsidR="00125D96" w:rsidP="003F1C50" w:rsidRDefault="00125D96" w14:paraId="1C6DACEC" w14:textId="57DE72E8">
      <w:pPr>
        <w:rPr>
          <w:sz w:val="20"/>
          <w:szCs w:val="20"/>
        </w:rPr>
      </w:pPr>
      <w:r>
        <w:rPr>
          <w:sz w:val="20"/>
          <w:szCs w:val="20"/>
        </w:rPr>
        <w:t>ID Camp- proposed during the spring</w:t>
      </w:r>
      <w:r w:rsidR="00E20E7E">
        <w:rPr>
          <w:sz w:val="20"/>
          <w:szCs w:val="20"/>
        </w:rPr>
        <w:t xml:space="preserve"> potentially using Edison as a site in Jan/Feb timeframe, recruit 4-6 coaches for both boys and girls</w:t>
      </w:r>
      <w:r w:rsidR="00D27F3E">
        <w:rPr>
          <w:sz w:val="20"/>
          <w:szCs w:val="20"/>
        </w:rPr>
        <w:t xml:space="preserve"> and a symposium to follow after the camp.</w:t>
      </w:r>
    </w:p>
    <w:p w:rsidR="00D27F3E" w:rsidP="00926F7E" w:rsidRDefault="00976F9F" w14:paraId="5DC1DA64" w14:textId="77777777">
      <w:pPr>
        <w:rPr>
          <w:sz w:val="20"/>
          <w:szCs w:val="20"/>
        </w:rPr>
      </w:pPr>
      <w:r>
        <w:rPr>
          <w:sz w:val="20"/>
          <w:szCs w:val="20"/>
        </w:rPr>
        <w:t>Trace</w:t>
      </w:r>
      <w:r w:rsidR="00125D96">
        <w:rPr>
          <w:sz w:val="20"/>
          <w:szCs w:val="20"/>
        </w:rPr>
        <w:t xml:space="preserve"> subscription </w:t>
      </w:r>
      <w:r w:rsidR="00D27F3E">
        <w:rPr>
          <w:sz w:val="20"/>
          <w:szCs w:val="20"/>
        </w:rPr>
        <w:t>has been renewed.</w:t>
      </w:r>
    </w:p>
    <w:p w:rsidR="00F537F1" w:rsidP="00D27F3E" w:rsidRDefault="00976F9F" w14:paraId="192311F4" w14:textId="77777777">
      <w:pPr>
        <w:rPr>
          <w:sz w:val="20"/>
          <w:szCs w:val="20"/>
        </w:rPr>
      </w:pPr>
      <w:r>
        <w:rPr>
          <w:sz w:val="20"/>
          <w:szCs w:val="20"/>
        </w:rPr>
        <w:t>PAD Issues/Complaints</w:t>
      </w:r>
      <w:r w:rsidR="00D27F3E">
        <w:rPr>
          <w:sz w:val="20"/>
          <w:szCs w:val="20"/>
        </w:rPr>
        <w:t>- N/</w:t>
      </w:r>
      <w:r w:rsidR="00F537F1">
        <w:rPr>
          <w:sz w:val="20"/>
          <w:szCs w:val="20"/>
        </w:rPr>
        <w:t>A</w:t>
      </w:r>
    </w:p>
    <w:p w:rsidRPr="00D27F3E" w:rsidR="00B63132" w:rsidP="00D27F3E" w:rsidRDefault="000534FF" w14:paraId="2CE48E58" w14:textId="05D00A2D">
      <w:pPr>
        <w:rPr>
          <w:sz w:val="20"/>
          <w:szCs w:val="20"/>
        </w:rPr>
      </w:pPr>
      <w:r w:rsidRPr="00690D1D">
        <w:rPr>
          <w:b/>
          <w:sz w:val="20"/>
          <w:szCs w:val="20"/>
        </w:rPr>
        <w:t>Adjournment</w:t>
      </w:r>
      <w:r w:rsidRPr="00690D1D" w:rsidR="001E59D1">
        <w:rPr>
          <w:b/>
          <w:sz w:val="20"/>
          <w:szCs w:val="20"/>
        </w:rPr>
        <w:t xml:space="preserve"> </w:t>
      </w:r>
    </w:p>
    <w:p w:rsidRPr="00690D1D" w:rsidR="008C67AC" w:rsidP="006E5193" w:rsidRDefault="001F328C" w14:paraId="57358282" w14:textId="7ACE7E4F">
      <w:pPr>
        <w:spacing w:after="0" w:line="240" w:lineRule="auto"/>
        <w:rPr>
          <w:b/>
          <w:sz w:val="20"/>
          <w:szCs w:val="20"/>
        </w:rPr>
      </w:pPr>
      <w:r w:rsidRPr="00690D1D">
        <w:rPr>
          <w:sz w:val="20"/>
          <w:szCs w:val="20"/>
        </w:rPr>
        <w:t>Meeting wa</w:t>
      </w:r>
      <w:r w:rsidRPr="00690D1D" w:rsidR="009A34F6">
        <w:rPr>
          <w:sz w:val="20"/>
          <w:szCs w:val="20"/>
        </w:rPr>
        <w:t xml:space="preserve">s adjourned at </w:t>
      </w:r>
      <w:r w:rsidR="00D27F3E">
        <w:rPr>
          <w:sz w:val="20"/>
          <w:szCs w:val="20"/>
        </w:rPr>
        <w:t xml:space="preserve">9:30pm.  </w:t>
      </w:r>
      <w:r w:rsidRPr="00690D1D" w:rsidR="00E05968">
        <w:rPr>
          <w:sz w:val="20"/>
          <w:szCs w:val="20"/>
        </w:rPr>
        <w:t>T</w:t>
      </w:r>
      <w:r w:rsidRPr="00690D1D" w:rsidR="00764829">
        <w:rPr>
          <w:sz w:val="20"/>
          <w:szCs w:val="20"/>
        </w:rPr>
        <w:t>he next scheduled meetin</w:t>
      </w:r>
      <w:r w:rsidR="006C2D28">
        <w:rPr>
          <w:sz w:val="20"/>
          <w:szCs w:val="20"/>
        </w:rPr>
        <w:t>g will be at 6:</w:t>
      </w:r>
      <w:r w:rsidR="00926F7E">
        <w:rPr>
          <w:sz w:val="20"/>
          <w:szCs w:val="20"/>
        </w:rPr>
        <w:t>3</w:t>
      </w:r>
      <w:r w:rsidR="006C2D28">
        <w:rPr>
          <w:sz w:val="20"/>
          <w:szCs w:val="20"/>
        </w:rPr>
        <w:t xml:space="preserve">0pm on </w:t>
      </w:r>
      <w:r w:rsidR="00D27F3E">
        <w:rPr>
          <w:sz w:val="20"/>
          <w:szCs w:val="20"/>
        </w:rPr>
        <w:t>Sept 21</w:t>
      </w:r>
      <w:r w:rsidRPr="00690D1D" w:rsidR="00764829">
        <w:rPr>
          <w:sz w:val="20"/>
          <w:szCs w:val="20"/>
        </w:rPr>
        <w:t>, 202</w:t>
      </w:r>
      <w:r w:rsidR="00926F7E">
        <w:rPr>
          <w:sz w:val="20"/>
          <w:szCs w:val="20"/>
        </w:rPr>
        <w:t xml:space="preserve">6 </w:t>
      </w:r>
      <w:r w:rsidRPr="00690D1D" w:rsidR="009A34F6">
        <w:rPr>
          <w:sz w:val="20"/>
          <w:szCs w:val="20"/>
        </w:rPr>
        <w:t>in</w:t>
      </w:r>
      <w:r w:rsidRPr="00690D1D" w:rsidR="000534FF">
        <w:rPr>
          <w:sz w:val="20"/>
          <w:szCs w:val="20"/>
        </w:rPr>
        <w:t xml:space="preserve"> </w:t>
      </w:r>
      <w:r w:rsidRPr="00690D1D" w:rsidR="00327CCA">
        <w:rPr>
          <w:sz w:val="20"/>
          <w:szCs w:val="20"/>
        </w:rPr>
        <w:t>2525 Alluvial Ave –Conference Room</w:t>
      </w:r>
      <w:r w:rsidRPr="00690D1D" w:rsidR="009A34F6">
        <w:rPr>
          <w:sz w:val="20"/>
          <w:szCs w:val="20"/>
        </w:rPr>
        <w:t>.</w:t>
      </w:r>
      <w:r w:rsidRPr="00690D1D" w:rsidR="00C57BDD">
        <w:rPr>
          <w:sz w:val="20"/>
          <w:szCs w:val="20"/>
        </w:rPr>
        <w:t xml:space="preserve">  Minutes submitted by: Michi Williamson</w:t>
      </w:r>
    </w:p>
    <w:sectPr w:rsidRPr="00690D1D" w:rsidR="008C67AC" w:rsidSect="00690D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orient="portrait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E6CDB" w:rsidP="00D977C6" w:rsidRDefault="003E6CDB" w14:paraId="3A4404C9" w14:textId="77777777">
      <w:pPr>
        <w:spacing w:after="0" w:line="240" w:lineRule="auto"/>
      </w:pPr>
      <w:r>
        <w:separator/>
      </w:r>
    </w:p>
  </w:endnote>
  <w:endnote w:type="continuationSeparator" w:id="0">
    <w:p w:rsidR="003E6CDB" w:rsidP="00D977C6" w:rsidRDefault="003E6CDB" w14:paraId="4B6E172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F6240" w:rsidRDefault="006F6240" w14:paraId="628CC4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F6240" w:rsidRDefault="006F6240" w14:paraId="0FBBD4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F6240" w:rsidRDefault="006F6240" w14:paraId="1ACDC0F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E6CDB" w:rsidP="00D977C6" w:rsidRDefault="003E6CDB" w14:paraId="4C59A17B" w14:textId="77777777">
      <w:pPr>
        <w:spacing w:after="0" w:line="240" w:lineRule="auto"/>
      </w:pPr>
      <w:r>
        <w:separator/>
      </w:r>
    </w:p>
  </w:footnote>
  <w:footnote w:type="continuationSeparator" w:id="0">
    <w:p w:rsidR="003E6CDB" w:rsidP="00D977C6" w:rsidRDefault="003E6CDB" w14:paraId="5747F8E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F6240" w:rsidRDefault="006F6240" w14:paraId="3BA624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A5F62" w:rsidRDefault="006A5F62" w14:paraId="259FF6DE" w14:textId="24824D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F6240" w:rsidRDefault="006F6240" w14:paraId="626776F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A22F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D85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266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348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3A6A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A35458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9F8F1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611A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2E65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F2A4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DC7439"/>
    <w:multiLevelType w:val="hybridMultilevel"/>
    <w:tmpl w:val="F048C1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FE50851"/>
    <w:multiLevelType w:val="hybridMultilevel"/>
    <w:tmpl w:val="7C449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174892">
    <w:abstractNumId w:val="10"/>
  </w:num>
  <w:num w:numId="2" w16cid:durableId="1119952384">
    <w:abstractNumId w:val="9"/>
  </w:num>
  <w:num w:numId="3" w16cid:durableId="1294097262">
    <w:abstractNumId w:val="7"/>
  </w:num>
  <w:num w:numId="4" w16cid:durableId="1169293738">
    <w:abstractNumId w:val="6"/>
  </w:num>
  <w:num w:numId="5" w16cid:durableId="1514951483">
    <w:abstractNumId w:val="5"/>
  </w:num>
  <w:num w:numId="6" w16cid:durableId="1838184936">
    <w:abstractNumId w:val="4"/>
  </w:num>
  <w:num w:numId="7" w16cid:durableId="1453590931">
    <w:abstractNumId w:val="8"/>
  </w:num>
  <w:num w:numId="8" w16cid:durableId="1282110661">
    <w:abstractNumId w:val="3"/>
  </w:num>
  <w:num w:numId="9" w16cid:durableId="657002795">
    <w:abstractNumId w:val="2"/>
  </w:num>
  <w:num w:numId="10" w16cid:durableId="1427071355">
    <w:abstractNumId w:val="1"/>
  </w:num>
  <w:num w:numId="11" w16cid:durableId="1375038883">
    <w:abstractNumId w:val="0"/>
  </w:num>
  <w:num w:numId="12" w16cid:durableId="1694575104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00"/>
  <w:proofState w:spelling="clean" w:grammar="dirty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0A"/>
    <w:rsid w:val="0000059A"/>
    <w:rsid w:val="00001260"/>
    <w:rsid w:val="00001DD3"/>
    <w:rsid w:val="00004533"/>
    <w:rsid w:val="0001117A"/>
    <w:rsid w:val="0001164E"/>
    <w:rsid w:val="00012248"/>
    <w:rsid w:val="000132B0"/>
    <w:rsid w:val="000145CB"/>
    <w:rsid w:val="0001542A"/>
    <w:rsid w:val="000158AE"/>
    <w:rsid w:val="00016F7A"/>
    <w:rsid w:val="000174ED"/>
    <w:rsid w:val="0002190B"/>
    <w:rsid w:val="00023C47"/>
    <w:rsid w:val="00024A5F"/>
    <w:rsid w:val="00025E77"/>
    <w:rsid w:val="00030DB6"/>
    <w:rsid w:val="0003283C"/>
    <w:rsid w:val="00032988"/>
    <w:rsid w:val="00034D53"/>
    <w:rsid w:val="00035D3D"/>
    <w:rsid w:val="00036CA8"/>
    <w:rsid w:val="00036DD8"/>
    <w:rsid w:val="000371F5"/>
    <w:rsid w:val="000403D6"/>
    <w:rsid w:val="00041D95"/>
    <w:rsid w:val="00041FD7"/>
    <w:rsid w:val="000421AC"/>
    <w:rsid w:val="00042C8E"/>
    <w:rsid w:val="00043717"/>
    <w:rsid w:val="00045B1A"/>
    <w:rsid w:val="00046C89"/>
    <w:rsid w:val="00047EF3"/>
    <w:rsid w:val="000505A8"/>
    <w:rsid w:val="00051DB0"/>
    <w:rsid w:val="00052016"/>
    <w:rsid w:val="000534FF"/>
    <w:rsid w:val="00060815"/>
    <w:rsid w:val="00062BDD"/>
    <w:rsid w:val="00063BC5"/>
    <w:rsid w:val="00064CC3"/>
    <w:rsid w:val="000660F0"/>
    <w:rsid w:val="00070E51"/>
    <w:rsid w:val="00071210"/>
    <w:rsid w:val="000715B9"/>
    <w:rsid w:val="00071930"/>
    <w:rsid w:val="0008139D"/>
    <w:rsid w:val="00083468"/>
    <w:rsid w:val="00083F53"/>
    <w:rsid w:val="00084287"/>
    <w:rsid w:val="00086206"/>
    <w:rsid w:val="00086C2C"/>
    <w:rsid w:val="00087E2C"/>
    <w:rsid w:val="00090006"/>
    <w:rsid w:val="00091B27"/>
    <w:rsid w:val="000928B6"/>
    <w:rsid w:val="0009594C"/>
    <w:rsid w:val="00095C5D"/>
    <w:rsid w:val="000A38D4"/>
    <w:rsid w:val="000B38F1"/>
    <w:rsid w:val="000B713E"/>
    <w:rsid w:val="000C062B"/>
    <w:rsid w:val="000C0651"/>
    <w:rsid w:val="000C0738"/>
    <w:rsid w:val="000C2AB8"/>
    <w:rsid w:val="000C3CC0"/>
    <w:rsid w:val="000D2597"/>
    <w:rsid w:val="000D42F5"/>
    <w:rsid w:val="000E5A00"/>
    <w:rsid w:val="000F1883"/>
    <w:rsid w:val="000F2778"/>
    <w:rsid w:val="000F36C5"/>
    <w:rsid w:val="000F37BD"/>
    <w:rsid w:val="000F547F"/>
    <w:rsid w:val="000F6F85"/>
    <w:rsid w:val="000F77F8"/>
    <w:rsid w:val="00100EC0"/>
    <w:rsid w:val="001050BC"/>
    <w:rsid w:val="0010618D"/>
    <w:rsid w:val="00106E58"/>
    <w:rsid w:val="0011138C"/>
    <w:rsid w:val="001121F3"/>
    <w:rsid w:val="00114BB9"/>
    <w:rsid w:val="0011570C"/>
    <w:rsid w:val="00116698"/>
    <w:rsid w:val="00116732"/>
    <w:rsid w:val="00116F98"/>
    <w:rsid w:val="00117227"/>
    <w:rsid w:val="00121A61"/>
    <w:rsid w:val="00122DB1"/>
    <w:rsid w:val="001231B6"/>
    <w:rsid w:val="00124CB5"/>
    <w:rsid w:val="00125376"/>
    <w:rsid w:val="00125D96"/>
    <w:rsid w:val="001274FD"/>
    <w:rsid w:val="00134E10"/>
    <w:rsid w:val="001351F4"/>
    <w:rsid w:val="00136376"/>
    <w:rsid w:val="00136A49"/>
    <w:rsid w:val="00141871"/>
    <w:rsid w:val="001436B5"/>
    <w:rsid w:val="0014392D"/>
    <w:rsid w:val="00147AC5"/>
    <w:rsid w:val="00147CD3"/>
    <w:rsid w:val="001520BE"/>
    <w:rsid w:val="00157C37"/>
    <w:rsid w:val="00160B01"/>
    <w:rsid w:val="0016217D"/>
    <w:rsid w:val="00166F90"/>
    <w:rsid w:val="00167215"/>
    <w:rsid w:val="001677B5"/>
    <w:rsid w:val="00170A2D"/>
    <w:rsid w:val="0017113F"/>
    <w:rsid w:val="00172176"/>
    <w:rsid w:val="00180565"/>
    <w:rsid w:val="001821F6"/>
    <w:rsid w:val="001843CF"/>
    <w:rsid w:val="00185E7A"/>
    <w:rsid w:val="001862E9"/>
    <w:rsid w:val="001916AF"/>
    <w:rsid w:val="00194AC3"/>
    <w:rsid w:val="001955AC"/>
    <w:rsid w:val="001A1AF2"/>
    <w:rsid w:val="001A2126"/>
    <w:rsid w:val="001A2260"/>
    <w:rsid w:val="001B0A17"/>
    <w:rsid w:val="001B2057"/>
    <w:rsid w:val="001B43C2"/>
    <w:rsid w:val="001B5176"/>
    <w:rsid w:val="001B5521"/>
    <w:rsid w:val="001B71CE"/>
    <w:rsid w:val="001B766F"/>
    <w:rsid w:val="001B7D64"/>
    <w:rsid w:val="001C04A0"/>
    <w:rsid w:val="001C1DE3"/>
    <w:rsid w:val="001C5DDA"/>
    <w:rsid w:val="001C72A2"/>
    <w:rsid w:val="001C7C18"/>
    <w:rsid w:val="001D0585"/>
    <w:rsid w:val="001D139D"/>
    <w:rsid w:val="001D16BC"/>
    <w:rsid w:val="001E1581"/>
    <w:rsid w:val="001E2055"/>
    <w:rsid w:val="001E2F05"/>
    <w:rsid w:val="001E59D1"/>
    <w:rsid w:val="001E6472"/>
    <w:rsid w:val="001F0132"/>
    <w:rsid w:val="001F0C69"/>
    <w:rsid w:val="001F2F4F"/>
    <w:rsid w:val="001F328C"/>
    <w:rsid w:val="001F3B2C"/>
    <w:rsid w:val="001F647A"/>
    <w:rsid w:val="001F79E0"/>
    <w:rsid w:val="002031C3"/>
    <w:rsid w:val="002045E9"/>
    <w:rsid w:val="002051FF"/>
    <w:rsid w:val="00205CBF"/>
    <w:rsid w:val="0020700B"/>
    <w:rsid w:val="00210417"/>
    <w:rsid w:val="00210DA6"/>
    <w:rsid w:val="00214DE5"/>
    <w:rsid w:val="00220332"/>
    <w:rsid w:val="00223B8D"/>
    <w:rsid w:val="002242D6"/>
    <w:rsid w:val="002259F7"/>
    <w:rsid w:val="0022719A"/>
    <w:rsid w:val="00230C27"/>
    <w:rsid w:val="002335EE"/>
    <w:rsid w:val="00234118"/>
    <w:rsid w:val="00235EF3"/>
    <w:rsid w:val="00236E3D"/>
    <w:rsid w:val="002404AB"/>
    <w:rsid w:val="00240CA6"/>
    <w:rsid w:val="00243056"/>
    <w:rsid w:val="00244D8C"/>
    <w:rsid w:val="00245BC2"/>
    <w:rsid w:val="00245D2F"/>
    <w:rsid w:val="002463C0"/>
    <w:rsid w:val="00246BC7"/>
    <w:rsid w:val="0026046C"/>
    <w:rsid w:val="002609FF"/>
    <w:rsid w:val="0026433E"/>
    <w:rsid w:val="00265F83"/>
    <w:rsid w:val="0026712F"/>
    <w:rsid w:val="00272ABC"/>
    <w:rsid w:val="002769A5"/>
    <w:rsid w:val="00282790"/>
    <w:rsid w:val="00285348"/>
    <w:rsid w:val="002934AA"/>
    <w:rsid w:val="00295D3E"/>
    <w:rsid w:val="0029678D"/>
    <w:rsid w:val="002970D3"/>
    <w:rsid w:val="0029736A"/>
    <w:rsid w:val="002A03CF"/>
    <w:rsid w:val="002A29DD"/>
    <w:rsid w:val="002A504B"/>
    <w:rsid w:val="002A5307"/>
    <w:rsid w:val="002B0B06"/>
    <w:rsid w:val="002B3CCD"/>
    <w:rsid w:val="002B79A2"/>
    <w:rsid w:val="002C188F"/>
    <w:rsid w:val="002C24D6"/>
    <w:rsid w:val="002C3BA2"/>
    <w:rsid w:val="002D2ADD"/>
    <w:rsid w:val="002D46F6"/>
    <w:rsid w:val="002E4FB5"/>
    <w:rsid w:val="002E552C"/>
    <w:rsid w:val="002E5C2A"/>
    <w:rsid w:val="002E678F"/>
    <w:rsid w:val="002E69FA"/>
    <w:rsid w:val="002E77BD"/>
    <w:rsid w:val="002F2BC6"/>
    <w:rsid w:val="002F5E1C"/>
    <w:rsid w:val="0030081F"/>
    <w:rsid w:val="0030187C"/>
    <w:rsid w:val="00304A41"/>
    <w:rsid w:val="00310F4D"/>
    <w:rsid w:val="00312A9B"/>
    <w:rsid w:val="00313205"/>
    <w:rsid w:val="003138F3"/>
    <w:rsid w:val="00315239"/>
    <w:rsid w:val="00315878"/>
    <w:rsid w:val="00316C23"/>
    <w:rsid w:val="003214A5"/>
    <w:rsid w:val="00322795"/>
    <w:rsid w:val="00323E27"/>
    <w:rsid w:val="00324AAE"/>
    <w:rsid w:val="00326A6D"/>
    <w:rsid w:val="00327CCA"/>
    <w:rsid w:val="00335BEB"/>
    <w:rsid w:val="00336EAE"/>
    <w:rsid w:val="00336EDA"/>
    <w:rsid w:val="0033738B"/>
    <w:rsid w:val="003419B2"/>
    <w:rsid w:val="0034363B"/>
    <w:rsid w:val="00343857"/>
    <w:rsid w:val="00346DBF"/>
    <w:rsid w:val="00350D2B"/>
    <w:rsid w:val="00350DDB"/>
    <w:rsid w:val="00350F25"/>
    <w:rsid w:val="00351BD5"/>
    <w:rsid w:val="00352044"/>
    <w:rsid w:val="00354CDA"/>
    <w:rsid w:val="0035513A"/>
    <w:rsid w:val="00356E18"/>
    <w:rsid w:val="00360E2D"/>
    <w:rsid w:val="00363F72"/>
    <w:rsid w:val="00365FA6"/>
    <w:rsid w:val="00366DA6"/>
    <w:rsid w:val="003702C5"/>
    <w:rsid w:val="00371BE5"/>
    <w:rsid w:val="003726EC"/>
    <w:rsid w:val="003736DF"/>
    <w:rsid w:val="00373B57"/>
    <w:rsid w:val="00375378"/>
    <w:rsid w:val="0037713A"/>
    <w:rsid w:val="00381694"/>
    <w:rsid w:val="00384F73"/>
    <w:rsid w:val="00390395"/>
    <w:rsid w:val="00390C3F"/>
    <w:rsid w:val="003916A8"/>
    <w:rsid w:val="00393491"/>
    <w:rsid w:val="003939C4"/>
    <w:rsid w:val="003A051A"/>
    <w:rsid w:val="003A1823"/>
    <w:rsid w:val="003A1C1E"/>
    <w:rsid w:val="003A44C0"/>
    <w:rsid w:val="003A463C"/>
    <w:rsid w:val="003A528B"/>
    <w:rsid w:val="003A6485"/>
    <w:rsid w:val="003A6BE7"/>
    <w:rsid w:val="003A752F"/>
    <w:rsid w:val="003B0E3C"/>
    <w:rsid w:val="003B3CCA"/>
    <w:rsid w:val="003B61B0"/>
    <w:rsid w:val="003B69BB"/>
    <w:rsid w:val="003C31FB"/>
    <w:rsid w:val="003C6619"/>
    <w:rsid w:val="003D1971"/>
    <w:rsid w:val="003D225F"/>
    <w:rsid w:val="003D2FD7"/>
    <w:rsid w:val="003D57B4"/>
    <w:rsid w:val="003D6B3E"/>
    <w:rsid w:val="003D7224"/>
    <w:rsid w:val="003E21CC"/>
    <w:rsid w:val="003E6CDB"/>
    <w:rsid w:val="003F1C50"/>
    <w:rsid w:val="003F1CC3"/>
    <w:rsid w:val="003F5703"/>
    <w:rsid w:val="003F5D1C"/>
    <w:rsid w:val="003F6550"/>
    <w:rsid w:val="00402FFA"/>
    <w:rsid w:val="00403F44"/>
    <w:rsid w:val="00406AC6"/>
    <w:rsid w:val="00406F9C"/>
    <w:rsid w:val="00410F81"/>
    <w:rsid w:val="00411DC5"/>
    <w:rsid w:val="0041215F"/>
    <w:rsid w:val="00412607"/>
    <w:rsid w:val="00415D9C"/>
    <w:rsid w:val="00421235"/>
    <w:rsid w:val="00422AE0"/>
    <w:rsid w:val="00423C91"/>
    <w:rsid w:val="004240F8"/>
    <w:rsid w:val="004250A6"/>
    <w:rsid w:val="00425621"/>
    <w:rsid w:val="0043344C"/>
    <w:rsid w:val="0043513B"/>
    <w:rsid w:val="00435342"/>
    <w:rsid w:val="00435987"/>
    <w:rsid w:val="0043607A"/>
    <w:rsid w:val="00436533"/>
    <w:rsid w:val="00437AD2"/>
    <w:rsid w:val="004408BA"/>
    <w:rsid w:val="00441332"/>
    <w:rsid w:val="004416DF"/>
    <w:rsid w:val="004416F1"/>
    <w:rsid w:val="0044238E"/>
    <w:rsid w:val="00444092"/>
    <w:rsid w:val="004445EC"/>
    <w:rsid w:val="004527B7"/>
    <w:rsid w:val="004576D4"/>
    <w:rsid w:val="004615CC"/>
    <w:rsid w:val="0046492F"/>
    <w:rsid w:val="004679DC"/>
    <w:rsid w:val="00467DBD"/>
    <w:rsid w:val="004701B7"/>
    <w:rsid w:val="00470240"/>
    <w:rsid w:val="0047198D"/>
    <w:rsid w:val="00471C69"/>
    <w:rsid w:val="004748DA"/>
    <w:rsid w:val="00474B2F"/>
    <w:rsid w:val="00475881"/>
    <w:rsid w:val="00475CBB"/>
    <w:rsid w:val="00475E82"/>
    <w:rsid w:val="00476A17"/>
    <w:rsid w:val="004803C8"/>
    <w:rsid w:val="00481111"/>
    <w:rsid w:val="00481CAF"/>
    <w:rsid w:val="00481DFD"/>
    <w:rsid w:val="00482F23"/>
    <w:rsid w:val="0049007C"/>
    <w:rsid w:val="004919E6"/>
    <w:rsid w:val="004963C0"/>
    <w:rsid w:val="004A1D6A"/>
    <w:rsid w:val="004A612D"/>
    <w:rsid w:val="004A6366"/>
    <w:rsid w:val="004A7331"/>
    <w:rsid w:val="004B3E11"/>
    <w:rsid w:val="004B770B"/>
    <w:rsid w:val="004C70EC"/>
    <w:rsid w:val="004D1958"/>
    <w:rsid w:val="004E122A"/>
    <w:rsid w:val="004E1936"/>
    <w:rsid w:val="004E290D"/>
    <w:rsid w:val="004E4B75"/>
    <w:rsid w:val="004E5779"/>
    <w:rsid w:val="004E6737"/>
    <w:rsid w:val="004F2DC7"/>
    <w:rsid w:val="004F42F8"/>
    <w:rsid w:val="004F478E"/>
    <w:rsid w:val="004F5F07"/>
    <w:rsid w:val="005049E7"/>
    <w:rsid w:val="0050741B"/>
    <w:rsid w:val="00511002"/>
    <w:rsid w:val="00511616"/>
    <w:rsid w:val="00530EB7"/>
    <w:rsid w:val="00531408"/>
    <w:rsid w:val="00531CB1"/>
    <w:rsid w:val="00536884"/>
    <w:rsid w:val="0053770A"/>
    <w:rsid w:val="00537E77"/>
    <w:rsid w:val="00540C85"/>
    <w:rsid w:val="005415F9"/>
    <w:rsid w:val="0054244C"/>
    <w:rsid w:val="00545F3D"/>
    <w:rsid w:val="0055174D"/>
    <w:rsid w:val="005517A3"/>
    <w:rsid w:val="00552F00"/>
    <w:rsid w:val="00554E75"/>
    <w:rsid w:val="00556E58"/>
    <w:rsid w:val="005578C9"/>
    <w:rsid w:val="00565A2B"/>
    <w:rsid w:val="00571243"/>
    <w:rsid w:val="00572ACF"/>
    <w:rsid w:val="00573DC3"/>
    <w:rsid w:val="005823C7"/>
    <w:rsid w:val="00583A28"/>
    <w:rsid w:val="00584A8F"/>
    <w:rsid w:val="00586AAA"/>
    <w:rsid w:val="00592227"/>
    <w:rsid w:val="0059309D"/>
    <w:rsid w:val="00593524"/>
    <w:rsid w:val="0059638B"/>
    <w:rsid w:val="005A0416"/>
    <w:rsid w:val="005A0ABA"/>
    <w:rsid w:val="005A0B04"/>
    <w:rsid w:val="005A1EE3"/>
    <w:rsid w:val="005A2985"/>
    <w:rsid w:val="005A30CB"/>
    <w:rsid w:val="005A6CC7"/>
    <w:rsid w:val="005B0F1D"/>
    <w:rsid w:val="005B2E5F"/>
    <w:rsid w:val="005C1531"/>
    <w:rsid w:val="005C726F"/>
    <w:rsid w:val="005D1BBA"/>
    <w:rsid w:val="005D5A6F"/>
    <w:rsid w:val="005D74BF"/>
    <w:rsid w:val="005E1190"/>
    <w:rsid w:val="005E3B5B"/>
    <w:rsid w:val="005F1B01"/>
    <w:rsid w:val="005F2D66"/>
    <w:rsid w:val="005F4864"/>
    <w:rsid w:val="005F5983"/>
    <w:rsid w:val="005F6F17"/>
    <w:rsid w:val="005F74EB"/>
    <w:rsid w:val="00601C24"/>
    <w:rsid w:val="0060204C"/>
    <w:rsid w:val="00602267"/>
    <w:rsid w:val="006047F7"/>
    <w:rsid w:val="00611962"/>
    <w:rsid w:val="006120C1"/>
    <w:rsid w:val="0061218F"/>
    <w:rsid w:val="00612207"/>
    <w:rsid w:val="0061770F"/>
    <w:rsid w:val="006203F1"/>
    <w:rsid w:val="00622591"/>
    <w:rsid w:val="00622847"/>
    <w:rsid w:val="00624596"/>
    <w:rsid w:val="006259B6"/>
    <w:rsid w:val="006261A3"/>
    <w:rsid w:val="00626A4D"/>
    <w:rsid w:val="00631454"/>
    <w:rsid w:val="0063201C"/>
    <w:rsid w:val="006350EF"/>
    <w:rsid w:val="006355B5"/>
    <w:rsid w:val="00636083"/>
    <w:rsid w:val="0064022A"/>
    <w:rsid w:val="00640E83"/>
    <w:rsid w:val="00642248"/>
    <w:rsid w:val="006424BE"/>
    <w:rsid w:val="0064349A"/>
    <w:rsid w:val="00643E5D"/>
    <w:rsid w:val="00645B1B"/>
    <w:rsid w:val="00645C7C"/>
    <w:rsid w:val="00646126"/>
    <w:rsid w:val="00646631"/>
    <w:rsid w:val="00646B0E"/>
    <w:rsid w:val="00646C2E"/>
    <w:rsid w:val="00647C9C"/>
    <w:rsid w:val="00650222"/>
    <w:rsid w:val="00650A01"/>
    <w:rsid w:val="0065113E"/>
    <w:rsid w:val="00651C43"/>
    <w:rsid w:val="00657A7D"/>
    <w:rsid w:val="00660B17"/>
    <w:rsid w:val="0066100A"/>
    <w:rsid w:val="00661292"/>
    <w:rsid w:val="00661B32"/>
    <w:rsid w:val="00661BC7"/>
    <w:rsid w:val="00663776"/>
    <w:rsid w:val="006642C4"/>
    <w:rsid w:val="00664A1B"/>
    <w:rsid w:val="0066706C"/>
    <w:rsid w:val="00676928"/>
    <w:rsid w:val="006802D8"/>
    <w:rsid w:val="00683D1A"/>
    <w:rsid w:val="006845A3"/>
    <w:rsid w:val="00686185"/>
    <w:rsid w:val="00686F17"/>
    <w:rsid w:val="00690D1D"/>
    <w:rsid w:val="00694DE1"/>
    <w:rsid w:val="00695F7E"/>
    <w:rsid w:val="00695FB1"/>
    <w:rsid w:val="00696D73"/>
    <w:rsid w:val="0069738C"/>
    <w:rsid w:val="006A5F62"/>
    <w:rsid w:val="006A74C0"/>
    <w:rsid w:val="006B67A9"/>
    <w:rsid w:val="006C00AA"/>
    <w:rsid w:val="006C2D28"/>
    <w:rsid w:val="006D17FD"/>
    <w:rsid w:val="006D18FE"/>
    <w:rsid w:val="006D43A5"/>
    <w:rsid w:val="006D4E33"/>
    <w:rsid w:val="006D633B"/>
    <w:rsid w:val="006D6AEC"/>
    <w:rsid w:val="006E015B"/>
    <w:rsid w:val="006E31D2"/>
    <w:rsid w:val="006E5193"/>
    <w:rsid w:val="006F00E0"/>
    <w:rsid w:val="006F16AC"/>
    <w:rsid w:val="006F3F0D"/>
    <w:rsid w:val="006F3F35"/>
    <w:rsid w:val="006F4D72"/>
    <w:rsid w:val="006F5E0B"/>
    <w:rsid w:val="006F6240"/>
    <w:rsid w:val="006F654A"/>
    <w:rsid w:val="00700A0E"/>
    <w:rsid w:val="007011B3"/>
    <w:rsid w:val="007019D4"/>
    <w:rsid w:val="007022E2"/>
    <w:rsid w:val="00704345"/>
    <w:rsid w:val="00704EDC"/>
    <w:rsid w:val="0070634F"/>
    <w:rsid w:val="00706A55"/>
    <w:rsid w:val="007107FE"/>
    <w:rsid w:val="0071351A"/>
    <w:rsid w:val="0071354D"/>
    <w:rsid w:val="00721DEA"/>
    <w:rsid w:val="00724830"/>
    <w:rsid w:val="00726FE1"/>
    <w:rsid w:val="00730DE4"/>
    <w:rsid w:val="00731462"/>
    <w:rsid w:val="00732F98"/>
    <w:rsid w:val="0073755D"/>
    <w:rsid w:val="00742221"/>
    <w:rsid w:val="007423CC"/>
    <w:rsid w:val="0075004D"/>
    <w:rsid w:val="00751C95"/>
    <w:rsid w:val="00751D80"/>
    <w:rsid w:val="00753807"/>
    <w:rsid w:val="007577E4"/>
    <w:rsid w:val="00760087"/>
    <w:rsid w:val="0076039F"/>
    <w:rsid w:val="00760BAD"/>
    <w:rsid w:val="0076105D"/>
    <w:rsid w:val="00761612"/>
    <w:rsid w:val="00764829"/>
    <w:rsid w:val="007701B2"/>
    <w:rsid w:val="00772560"/>
    <w:rsid w:val="00773EF5"/>
    <w:rsid w:val="00774DC0"/>
    <w:rsid w:val="0077598A"/>
    <w:rsid w:val="00775E97"/>
    <w:rsid w:val="00776984"/>
    <w:rsid w:val="00781EBF"/>
    <w:rsid w:val="00781ED6"/>
    <w:rsid w:val="00787926"/>
    <w:rsid w:val="00791ADE"/>
    <w:rsid w:val="00791B3F"/>
    <w:rsid w:val="00791FE2"/>
    <w:rsid w:val="00792A3B"/>
    <w:rsid w:val="00793474"/>
    <w:rsid w:val="00794D95"/>
    <w:rsid w:val="00794DA6"/>
    <w:rsid w:val="00797B1D"/>
    <w:rsid w:val="007A2F76"/>
    <w:rsid w:val="007A503C"/>
    <w:rsid w:val="007B39E7"/>
    <w:rsid w:val="007B7D3E"/>
    <w:rsid w:val="007C076B"/>
    <w:rsid w:val="007C1047"/>
    <w:rsid w:val="007C318C"/>
    <w:rsid w:val="007C658C"/>
    <w:rsid w:val="007D102D"/>
    <w:rsid w:val="007D300E"/>
    <w:rsid w:val="007E34D6"/>
    <w:rsid w:val="007E3AF9"/>
    <w:rsid w:val="007F105B"/>
    <w:rsid w:val="007F33CB"/>
    <w:rsid w:val="007F4316"/>
    <w:rsid w:val="007F60ED"/>
    <w:rsid w:val="00805BAE"/>
    <w:rsid w:val="00813A14"/>
    <w:rsid w:val="00814DDF"/>
    <w:rsid w:val="00815099"/>
    <w:rsid w:val="00816140"/>
    <w:rsid w:val="00824F8B"/>
    <w:rsid w:val="0082666C"/>
    <w:rsid w:val="00830506"/>
    <w:rsid w:val="008309BB"/>
    <w:rsid w:val="00831A85"/>
    <w:rsid w:val="00833BAA"/>
    <w:rsid w:val="00835995"/>
    <w:rsid w:val="0083620C"/>
    <w:rsid w:val="00836243"/>
    <w:rsid w:val="00837C44"/>
    <w:rsid w:val="00837E9A"/>
    <w:rsid w:val="00845EA9"/>
    <w:rsid w:val="008473C8"/>
    <w:rsid w:val="00847850"/>
    <w:rsid w:val="008521C7"/>
    <w:rsid w:val="00853ACE"/>
    <w:rsid w:val="00854594"/>
    <w:rsid w:val="00855A45"/>
    <w:rsid w:val="00855B9C"/>
    <w:rsid w:val="008569A4"/>
    <w:rsid w:val="0086163A"/>
    <w:rsid w:val="0086193C"/>
    <w:rsid w:val="00862F30"/>
    <w:rsid w:val="00864896"/>
    <w:rsid w:val="00864B58"/>
    <w:rsid w:val="00864FE7"/>
    <w:rsid w:val="00865128"/>
    <w:rsid w:val="008679C3"/>
    <w:rsid w:val="0087010E"/>
    <w:rsid w:val="008717D0"/>
    <w:rsid w:val="00872B06"/>
    <w:rsid w:val="00874FF0"/>
    <w:rsid w:val="00877EA6"/>
    <w:rsid w:val="00886401"/>
    <w:rsid w:val="008908B2"/>
    <w:rsid w:val="008A1FAC"/>
    <w:rsid w:val="008A2BD8"/>
    <w:rsid w:val="008A730D"/>
    <w:rsid w:val="008B0627"/>
    <w:rsid w:val="008B6DC6"/>
    <w:rsid w:val="008C0B2A"/>
    <w:rsid w:val="008C3D5C"/>
    <w:rsid w:val="008C42A9"/>
    <w:rsid w:val="008C455C"/>
    <w:rsid w:val="008C67AC"/>
    <w:rsid w:val="008C7B39"/>
    <w:rsid w:val="008D76EA"/>
    <w:rsid w:val="008E1CDB"/>
    <w:rsid w:val="008E5658"/>
    <w:rsid w:val="008E75DA"/>
    <w:rsid w:val="008E7B10"/>
    <w:rsid w:val="008E7FD0"/>
    <w:rsid w:val="008F169F"/>
    <w:rsid w:val="008F2E9B"/>
    <w:rsid w:val="008F5947"/>
    <w:rsid w:val="008F6900"/>
    <w:rsid w:val="00901A01"/>
    <w:rsid w:val="0090615B"/>
    <w:rsid w:val="009104EB"/>
    <w:rsid w:val="00923708"/>
    <w:rsid w:val="00925DCB"/>
    <w:rsid w:val="00926F7E"/>
    <w:rsid w:val="00927C4E"/>
    <w:rsid w:val="00930604"/>
    <w:rsid w:val="0093119D"/>
    <w:rsid w:val="00931330"/>
    <w:rsid w:val="00931E3E"/>
    <w:rsid w:val="00933422"/>
    <w:rsid w:val="009338F4"/>
    <w:rsid w:val="00937962"/>
    <w:rsid w:val="009379F3"/>
    <w:rsid w:val="00937BCF"/>
    <w:rsid w:val="00940453"/>
    <w:rsid w:val="00941D7F"/>
    <w:rsid w:val="00943427"/>
    <w:rsid w:val="00944854"/>
    <w:rsid w:val="009467E8"/>
    <w:rsid w:val="009472B8"/>
    <w:rsid w:val="0094750F"/>
    <w:rsid w:val="00952A69"/>
    <w:rsid w:val="00954329"/>
    <w:rsid w:val="00962A88"/>
    <w:rsid w:val="009635A2"/>
    <w:rsid w:val="00963B28"/>
    <w:rsid w:val="0096528A"/>
    <w:rsid w:val="009700C5"/>
    <w:rsid w:val="00971DF6"/>
    <w:rsid w:val="009721C8"/>
    <w:rsid w:val="0097590B"/>
    <w:rsid w:val="00976F9F"/>
    <w:rsid w:val="0097742D"/>
    <w:rsid w:val="0098082D"/>
    <w:rsid w:val="00981FC7"/>
    <w:rsid w:val="00983282"/>
    <w:rsid w:val="00983346"/>
    <w:rsid w:val="00983524"/>
    <w:rsid w:val="00985EB5"/>
    <w:rsid w:val="0098629F"/>
    <w:rsid w:val="00986892"/>
    <w:rsid w:val="00992A0E"/>
    <w:rsid w:val="00993A1E"/>
    <w:rsid w:val="009A03F1"/>
    <w:rsid w:val="009A0439"/>
    <w:rsid w:val="009A34F6"/>
    <w:rsid w:val="009B3FE2"/>
    <w:rsid w:val="009C1657"/>
    <w:rsid w:val="009C2092"/>
    <w:rsid w:val="009D34AB"/>
    <w:rsid w:val="009D4592"/>
    <w:rsid w:val="009E4D5A"/>
    <w:rsid w:val="009E74C4"/>
    <w:rsid w:val="009E78ED"/>
    <w:rsid w:val="009E7E08"/>
    <w:rsid w:val="009F0927"/>
    <w:rsid w:val="009F3886"/>
    <w:rsid w:val="009F571E"/>
    <w:rsid w:val="00A0347A"/>
    <w:rsid w:val="00A04C0A"/>
    <w:rsid w:val="00A050A5"/>
    <w:rsid w:val="00A0770E"/>
    <w:rsid w:val="00A1127D"/>
    <w:rsid w:val="00A14B3C"/>
    <w:rsid w:val="00A15537"/>
    <w:rsid w:val="00A15C4B"/>
    <w:rsid w:val="00A16528"/>
    <w:rsid w:val="00A172F6"/>
    <w:rsid w:val="00A2221A"/>
    <w:rsid w:val="00A23087"/>
    <w:rsid w:val="00A25247"/>
    <w:rsid w:val="00A25747"/>
    <w:rsid w:val="00A32D36"/>
    <w:rsid w:val="00A32DE9"/>
    <w:rsid w:val="00A3379F"/>
    <w:rsid w:val="00A33BAE"/>
    <w:rsid w:val="00A36B39"/>
    <w:rsid w:val="00A36FD3"/>
    <w:rsid w:val="00A37F1D"/>
    <w:rsid w:val="00A43247"/>
    <w:rsid w:val="00A4673C"/>
    <w:rsid w:val="00A46B74"/>
    <w:rsid w:val="00A503D6"/>
    <w:rsid w:val="00A551F1"/>
    <w:rsid w:val="00A61033"/>
    <w:rsid w:val="00A62FF8"/>
    <w:rsid w:val="00A634D5"/>
    <w:rsid w:val="00A651F4"/>
    <w:rsid w:val="00A65F46"/>
    <w:rsid w:val="00A666F1"/>
    <w:rsid w:val="00A70428"/>
    <w:rsid w:val="00A715C6"/>
    <w:rsid w:val="00A71BE2"/>
    <w:rsid w:val="00A72871"/>
    <w:rsid w:val="00A74533"/>
    <w:rsid w:val="00A7556D"/>
    <w:rsid w:val="00A75E62"/>
    <w:rsid w:val="00A77B48"/>
    <w:rsid w:val="00A803D0"/>
    <w:rsid w:val="00A8678F"/>
    <w:rsid w:val="00A9223B"/>
    <w:rsid w:val="00A94A2C"/>
    <w:rsid w:val="00A96928"/>
    <w:rsid w:val="00A9703E"/>
    <w:rsid w:val="00A977E3"/>
    <w:rsid w:val="00A97AB2"/>
    <w:rsid w:val="00AA232E"/>
    <w:rsid w:val="00AA491E"/>
    <w:rsid w:val="00AA5205"/>
    <w:rsid w:val="00AA7292"/>
    <w:rsid w:val="00AA7F63"/>
    <w:rsid w:val="00AB39EC"/>
    <w:rsid w:val="00AB67AF"/>
    <w:rsid w:val="00AB6DBB"/>
    <w:rsid w:val="00AC194E"/>
    <w:rsid w:val="00AC3A46"/>
    <w:rsid w:val="00AC4744"/>
    <w:rsid w:val="00AC6D0C"/>
    <w:rsid w:val="00AC7B28"/>
    <w:rsid w:val="00AD0CB6"/>
    <w:rsid w:val="00AD3193"/>
    <w:rsid w:val="00AD4724"/>
    <w:rsid w:val="00AD58FD"/>
    <w:rsid w:val="00AD6795"/>
    <w:rsid w:val="00AE14A8"/>
    <w:rsid w:val="00AE2F7C"/>
    <w:rsid w:val="00AE4C1D"/>
    <w:rsid w:val="00AF1760"/>
    <w:rsid w:val="00AF19BD"/>
    <w:rsid w:val="00AF4AA8"/>
    <w:rsid w:val="00AF6E78"/>
    <w:rsid w:val="00B00309"/>
    <w:rsid w:val="00B01D85"/>
    <w:rsid w:val="00B043E6"/>
    <w:rsid w:val="00B06DE8"/>
    <w:rsid w:val="00B07F7F"/>
    <w:rsid w:val="00B15138"/>
    <w:rsid w:val="00B159A7"/>
    <w:rsid w:val="00B16175"/>
    <w:rsid w:val="00B17972"/>
    <w:rsid w:val="00B200CE"/>
    <w:rsid w:val="00B239C8"/>
    <w:rsid w:val="00B23DBC"/>
    <w:rsid w:val="00B25049"/>
    <w:rsid w:val="00B25D90"/>
    <w:rsid w:val="00B26265"/>
    <w:rsid w:val="00B36180"/>
    <w:rsid w:val="00B3694E"/>
    <w:rsid w:val="00B36CBF"/>
    <w:rsid w:val="00B40C37"/>
    <w:rsid w:val="00B41E2D"/>
    <w:rsid w:val="00B4349A"/>
    <w:rsid w:val="00B45305"/>
    <w:rsid w:val="00B46FA3"/>
    <w:rsid w:val="00B50169"/>
    <w:rsid w:val="00B54806"/>
    <w:rsid w:val="00B55808"/>
    <w:rsid w:val="00B61E32"/>
    <w:rsid w:val="00B63132"/>
    <w:rsid w:val="00B66F0B"/>
    <w:rsid w:val="00B67B17"/>
    <w:rsid w:val="00B7320A"/>
    <w:rsid w:val="00B80F39"/>
    <w:rsid w:val="00B86712"/>
    <w:rsid w:val="00B86F48"/>
    <w:rsid w:val="00B87ACF"/>
    <w:rsid w:val="00B91546"/>
    <w:rsid w:val="00B9285A"/>
    <w:rsid w:val="00B9344A"/>
    <w:rsid w:val="00B93DBC"/>
    <w:rsid w:val="00B9529E"/>
    <w:rsid w:val="00B9649A"/>
    <w:rsid w:val="00BA0081"/>
    <w:rsid w:val="00BA083E"/>
    <w:rsid w:val="00BA15D2"/>
    <w:rsid w:val="00BA6837"/>
    <w:rsid w:val="00BA6C87"/>
    <w:rsid w:val="00BB2E97"/>
    <w:rsid w:val="00BB303A"/>
    <w:rsid w:val="00BB3583"/>
    <w:rsid w:val="00BC2BE1"/>
    <w:rsid w:val="00BC4445"/>
    <w:rsid w:val="00BC61A8"/>
    <w:rsid w:val="00BC6B05"/>
    <w:rsid w:val="00BD1C69"/>
    <w:rsid w:val="00BD3375"/>
    <w:rsid w:val="00BD3544"/>
    <w:rsid w:val="00BD5B9D"/>
    <w:rsid w:val="00BE0B4E"/>
    <w:rsid w:val="00BE1481"/>
    <w:rsid w:val="00BE1EC2"/>
    <w:rsid w:val="00BE2998"/>
    <w:rsid w:val="00BE3433"/>
    <w:rsid w:val="00BE46A7"/>
    <w:rsid w:val="00BE4FD2"/>
    <w:rsid w:val="00BE5C8E"/>
    <w:rsid w:val="00BF1A6A"/>
    <w:rsid w:val="00BF4C90"/>
    <w:rsid w:val="00C04C52"/>
    <w:rsid w:val="00C05332"/>
    <w:rsid w:val="00C06261"/>
    <w:rsid w:val="00C07B1E"/>
    <w:rsid w:val="00C12F06"/>
    <w:rsid w:val="00C14DAE"/>
    <w:rsid w:val="00C154E4"/>
    <w:rsid w:val="00C15971"/>
    <w:rsid w:val="00C1646F"/>
    <w:rsid w:val="00C201D4"/>
    <w:rsid w:val="00C21FAA"/>
    <w:rsid w:val="00C22CA9"/>
    <w:rsid w:val="00C230F9"/>
    <w:rsid w:val="00C2476D"/>
    <w:rsid w:val="00C265DA"/>
    <w:rsid w:val="00C3058F"/>
    <w:rsid w:val="00C3109B"/>
    <w:rsid w:val="00C322C3"/>
    <w:rsid w:val="00C322FC"/>
    <w:rsid w:val="00C331AB"/>
    <w:rsid w:val="00C33E17"/>
    <w:rsid w:val="00C34320"/>
    <w:rsid w:val="00C34949"/>
    <w:rsid w:val="00C35345"/>
    <w:rsid w:val="00C358CA"/>
    <w:rsid w:val="00C37E98"/>
    <w:rsid w:val="00C400C3"/>
    <w:rsid w:val="00C400EB"/>
    <w:rsid w:val="00C41751"/>
    <w:rsid w:val="00C426E4"/>
    <w:rsid w:val="00C43086"/>
    <w:rsid w:val="00C43B2C"/>
    <w:rsid w:val="00C43FF0"/>
    <w:rsid w:val="00C4414D"/>
    <w:rsid w:val="00C44C9A"/>
    <w:rsid w:val="00C44DBB"/>
    <w:rsid w:val="00C50EFF"/>
    <w:rsid w:val="00C53003"/>
    <w:rsid w:val="00C5399E"/>
    <w:rsid w:val="00C53EAC"/>
    <w:rsid w:val="00C54218"/>
    <w:rsid w:val="00C54C54"/>
    <w:rsid w:val="00C57BDD"/>
    <w:rsid w:val="00C57E11"/>
    <w:rsid w:val="00C6272D"/>
    <w:rsid w:val="00C64CAD"/>
    <w:rsid w:val="00C65B8D"/>
    <w:rsid w:val="00C67486"/>
    <w:rsid w:val="00C71866"/>
    <w:rsid w:val="00C71FB2"/>
    <w:rsid w:val="00C725DB"/>
    <w:rsid w:val="00C72CE3"/>
    <w:rsid w:val="00C736DF"/>
    <w:rsid w:val="00C7425F"/>
    <w:rsid w:val="00C74489"/>
    <w:rsid w:val="00C75AC7"/>
    <w:rsid w:val="00C76976"/>
    <w:rsid w:val="00C806F2"/>
    <w:rsid w:val="00C85539"/>
    <w:rsid w:val="00C86BC4"/>
    <w:rsid w:val="00C878C8"/>
    <w:rsid w:val="00C87FDD"/>
    <w:rsid w:val="00C9111A"/>
    <w:rsid w:val="00C94942"/>
    <w:rsid w:val="00C94AA4"/>
    <w:rsid w:val="00C95515"/>
    <w:rsid w:val="00C9564F"/>
    <w:rsid w:val="00C95A8B"/>
    <w:rsid w:val="00C97DC8"/>
    <w:rsid w:val="00CA32C3"/>
    <w:rsid w:val="00CA3674"/>
    <w:rsid w:val="00CA4D11"/>
    <w:rsid w:val="00CA5111"/>
    <w:rsid w:val="00CA56F0"/>
    <w:rsid w:val="00CA79CC"/>
    <w:rsid w:val="00CB2F7B"/>
    <w:rsid w:val="00CB3785"/>
    <w:rsid w:val="00CB3FEA"/>
    <w:rsid w:val="00CC3670"/>
    <w:rsid w:val="00CC69E1"/>
    <w:rsid w:val="00CC74E3"/>
    <w:rsid w:val="00CD2874"/>
    <w:rsid w:val="00CD3208"/>
    <w:rsid w:val="00CD4506"/>
    <w:rsid w:val="00CD4893"/>
    <w:rsid w:val="00CD54D8"/>
    <w:rsid w:val="00CD7A27"/>
    <w:rsid w:val="00CD7F5A"/>
    <w:rsid w:val="00CE0AEF"/>
    <w:rsid w:val="00CE36B4"/>
    <w:rsid w:val="00CE51F0"/>
    <w:rsid w:val="00CE7E63"/>
    <w:rsid w:val="00CF1347"/>
    <w:rsid w:val="00CF24D6"/>
    <w:rsid w:val="00CF3417"/>
    <w:rsid w:val="00CF3E8D"/>
    <w:rsid w:val="00CF6071"/>
    <w:rsid w:val="00CF6BD9"/>
    <w:rsid w:val="00D00819"/>
    <w:rsid w:val="00D00C30"/>
    <w:rsid w:val="00D014DA"/>
    <w:rsid w:val="00D01B94"/>
    <w:rsid w:val="00D062C3"/>
    <w:rsid w:val="00D067FC"/>
    <w:rsid w:val="00D06DA9"/>
    <w:rsid w:val="00D07E1D"/>
    <w:rsid w:val="00D11E19"/>
    <w:rsid w:val="00D1268B"/>
    <w:rsid w:val="00D14F1E"/>
    <w:rsid w:val="00D15157"/>
    <w:rsid w:val="00D15D05"/>
    <w:rsid w:val="00D17CF0"/>
    <w:rsid w:val="00D25FA3"/>
    <w:rsid w:val="00D27F3E"/>
    <w:rsid w:val="00D30D3F"/>
    <w:rsid w:val="00D340A4"/>
    <w:rsid w:val="00D341A5"/>
    <w:rsid w:val="00D34D7A"/>
    <w:rsid w:val="00D350A3"/>
    <w:rsid w:val="00D35142"/>
    <w:rsid w:val="00D3528D"/>
    <w:rsid w:val="00D37E6B"/>
    <w:rsid w:val="00D40E1D"/>
    <w:rsid w:val="00D41EF3"/>
    <w:rsid w:val="00D436CE"/>
    <w:rsid w:val="00D46E4C"/>
    <w:rsid w:val="00D47972"/>
    <w:rsid w:val="00D47D7A"/>
    <w:rsid w:val="00D53108"/>
    <w:rsid w:val="00D56206"/>
    <w:rsid w:val="00D61665"/>
    <w:rsid w:val="00D627AF"/>
    <w:rsid w:val="00D635AF"/>
    <w:rsid w:val="00D707FD"/>
    <w:rsid w:val="00D716A8"/>
    <w:rsid w:val="00D745B9"/>
    <w:rsid w:val="00D75561"/>
    <w:rsid w:val="00D82FB8"/>
    <w:rsid w:val="00D83734"/>
    <w:rsid w:val="00D8602A"/>
    <w:rsid w:val="00D86B32"/>
    <w:rsid w:val="00D90DC1"/>
    <w:rsid w:val="00D91E6C"/>
    <w:rsid w:val="00D94571"/>
    <w:rsid w:val="00D977C6"/>
    <w:rsid w:val="00DA1AEE"/>
    <w:rsid w:val="00DA73A0"/>
    <w:rsid w:val="00DB0CE1"/>
    <w:rsid w:val="00DB1CA2"/>
    <w:rsid w:val="00DB367D"/>
    <w:rsid w:val="00DB3C7B"/>
    <w:rsid w:val="00DB3CF3"/>
    <w:rsid w:val="00DB54A4"/>
    <w:rsid w:val="00DB5632"/>
    <w:rsid w:val="00DB5CF3"/>
    <w:rsid w:val="00DC3E7B"/>
    <w:rsid w:val="00DC523E"/>
    <w:rsid w:val="00DC5709"/>
    <w:rsid w:val="00DD0BA7"/>
    <w:rsid w:val="00DD44FE"/>
    <w:rsid w:val="00DD46FB"/>
    <w:rsid w:val="00DD49BF"/>
    <w:rsid w:val="00DD63EA"/>
    <w:rsid w:val="00DE0EEF"/>
    <w:rsid w:val="00DE268A"/>
    <w:rsid w:val="00DE478B"/>
    <w:rsid w:val="00DE4AC5"/>
    <w:rsid w:val="00DE57CD"/>
    <w:rsid w:val="00DE626F"/>
    <w:rsid w:val="00DF0270"/>
    <w:rsid w:val="00DF7C55"/>
    <w:rsid w:val="00E0037F"/>
    <w:rsid w:val="00E0204D"/>
    <w:rsid w:val="00E038ED"/>
    <w:rsid w:val="00E05968"/>
    <w:rsid w:val="00E0680B"/>
    <w:rsid w:val="00E1110B"/>
    <w:rsid w:val="00E13842"/>
    <w:rsid w:val="00E14A67"/>
    <w:rsid w:val="00E15368"/>
    <w:rsid w:val="00E154DE"/>
    <w:rsid w:val="00E15CE1"/>
    <w:rsid w:val="00E16532"/>
    <w:rsid w:val="00E16E88"/>
    <w:rsid w:val="00E17CD2"/>
    <w:rsid w:val="00E208EE"/>
    <w:rsid w:val="00E20E7E"/>
    <w:rsid w:val="00E26750"/>
    <w:rsid w:val="00E26EBE"/>
    <w:rsid w:val="00E305F2"/>
    <w:rsid w:val="00E3068D"/>
    <w:rsid w:val="00E30B90"/>
    <w:rsid w:val="00E30CFB"/>
    <w:rsid w:val="00E32988"/>
    <w:rsid w:val="00E33CF2"/>
    <w:rsid w:val="00E340D0"/>
    <w:rsid w:val="00E358CF"/>
    <w:rsid w:val="00E36FA0"/>
    <w:rsid w:val="00E40953"/>
    <w:rsid w:val="00E426F8"/>
    <w:rsid w:val="00E44288"/>
    <w:rsid w:val="00E463BF"/>
    <w:rsid w:val="00E46A60"/>
    <w:rsid w:val="00E550DF"/>
    <w:rsid w:val="00E5747C"/>
    <w:rsid w:val="00E60323"/>
    <w:rsid w:val="00E60844"/>
    <w:rsid w:val="00E61336"/>
    <w:rsid w:val="00E61DD0"/>
    <w:rsid w:val="00E6307C"/>
    <w:rsid w:val="00E6356F"/>
    <w:rsid w:val="00E66C1B"/>
    <w:rsid w:val="00E72B99"/>
    <w:rsid w:val="00E72BB4"/>
    <w:rsid w:val="00E7498F"/>
    <w:rsid w:val="00E74DC8"/>
    <w:rsid w:val="00E814C3"/>
    <w:rsid w:val="00E824F4"/>
    <w:rsid w:val="00E85725"/>
    <w:rsid w:val="00E866A5"/>
    <w:rsid w:val="00E86A7E"/>
    <w:rsid w:val="00E935C4"/>
    <w:rsid w:val="00E93877"/>
    <w:rsid w:val="00E97858"/>
    <w:rsid w:val="00EB24B9"/>
    <w:rsid w:val="00EB27E2"/>
    <w:rsid w:val="00EB30F7"/>
    <w:rsid w:val="00EB594C"/>
    <w:rsid w:val="00EB70B6"/>
    <w:rsid w:val="00EB782F"/>
    <w:rsid w:val="00EC28F8"/>
    <w:rsid w:val="00EC350A"/>
    <w:rsid w:val="00ED5987"/>
    <w:rsid w:val="00ED5BB4"/>
    <w:rsid w:val="00EE366A"/>
    <w:rsid w:val="00EE37EE"/>
    <w:rsid w:val="00EE5D9B"/>
    <w:rsid w:val="00EF04FD"/>
    <w:rsid w:val="00EF1D59"/>
    <w:rsid w:val="00EF48A8"/>
    <w:rsid w:val="00F03DE5"/>
    <w:rsid w:val="00F0646D"/>
    <w:rsid w:val="00F069CC"/>
    <w:rsid w:val="00F13C21"/>
    <w:rsid w:val="00F22575"/>
    <w:rsid w:val="00F22FFA"/>
    <w:rsid w:val="00F277C1"/>
    <w:rsid w:val="00F3354F"/>
    <w:rsid w:val="00F353C6"/>
    <w:rsid w:val="00F374B4"/>
    <w:rsid w:val="00F37E0C"/>
    <w:rsid w:val="00F4053C"/>
    <w:rsid w:val="00F42213"/>
    <w:rsid w:val="00F437F6"/>
    <w:rsid w:val="00F44212"/>
    <w:rsid w:val="00F4464D"/>
    <w:rsid w:val="00F4645B"/>
    <w:rsid w:val="00F47218"/>
    <w:rsid w:val="00F537F1"/>
    <w:rsid w:val="00F541A4"/>
    <w:rsid w:val="00F54BCD"/>
    <w:rsid w:val="00F54DB2"/>
    <w:rsid w:val="00F57D70"/>
    <w:rsid w:val="00F60403"/>
    <w:rsid w:val="00F623C8"/>
    <w:rsid w:val="00F625AD"/>
    <w:rsid w:val="00F63306"/>
    <w:rsid w:val="00F6399E"/>
    <w:rsid w:val="00F72281"/>
    <w:rsid w:val="00F72F37"/>
    <w:rsid w:val="00F73A89"/>
    <w:rsid w:val="00F756A7"/>
    <w:rsid w:val="00F764D0"/>
    <w:rsid w:val="00F81398"/>
    <w:rsid w:val="00F81EAF"/>
    <w:rsid w:val="00F850E7"/>
    <w:rsid w:val="00F8787C"/>
    <w:rsid w:val="00F92677"/>
    <w:rsid w:val="00F94926"/>
    <w:rsid w:val="00F94F17"/>
    <w:rsid w:val="00F96798"/>
    <w:rsid w:val="00FA1ABC"/>
    <w:rsid w:val="00FA2A41"/>
    <w:rsid w:val="00FA79D5"/>
    <w:rsid w:val="00FB4060"/>
    <w:rsid w:val="00FB43D8"/>
    <w:rsid w:val="00FC13AE"/>
    <w:rsid w:val="00FC4828"/>
    <w:rsid w:val="00FC489E"/>
    <w:rsid w:val="00FD0680"/>
    <w:rsid w:val="00FD2A75"/>
    <w:rsid w:val="00FD3C3E"/>
    <w:rsid w:val="00FD4453"/>
    <w:rsid w:val="00FD78C5"/>
    <w:rsid w:val="00FD7BFB"/>
    <w:rsid w:val="00FE06C6"/>
    <w:rsid w:val="00FE166C"/>
    <w:rsid w:val="00FE1880"/>
    <w:rsid w:val="00FF0E66"/>
    <w:rsid w:val="00FF144C"/>
    <w:rsid w:val="00FF2664"/>
    <w:rsid w:val="00FF33AB"/>
    <w:rsid w:val="00FF3CBB"/>
    <w:rsid w:val="00FF6190"/>
    <w:rsid w:val="2E4AC378"/>
    <w:rsid w:val="426B3BF2"/>
    <w:rsid w:val="497A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243FAB"/>
  <w15:docId w15:val="{7A74666B-0685-C048-A8BE-54D25DF637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534FF"/>
    <w:pPr>
      <w:tabs>
        <w:tab w:val="left" w:pos="2448"/>
      </w:tabs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0534FF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qFormat/>
    <w:rsid w:val="005578C9"/>
    <w:pPr>
      <w:spacing w:after="0"/>
      <w:outlineLvl w:val="1"/>
    </w:pPr>
    <w:rPr>
      <w:rFonts w:asciiTheme="majorHAnsi" w:hAnsiTheme="majorHAnsi"/>
      <w:b/>
    </w:rPr>
  </w:style>
  <w:style w:type="paragraph" w:styleId="Heading3">
    <w:name w:val="heading 3"/>
    <w:basedOn w:val="Normal"/>
    <w:next w:val="Normal"/>
    <w:semiHidden/>
    <w:unhideWhenUsed/>
    <w:rsid w:val="005578C9"/>
    <w:pPr>
      <w:keepNext/>
      <w:outlineLvl w:val="2"/>
    </w:pPr>
    <w:rPr>
      <w:rFonts w:asciiTheme="majorHAnsi" w:hAnsiTheme="majorHAnsi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Organization" w:customStyle="1">
    <w:name w:val="Organization"/>
    <w:basedOn w:val="Normal"/>
    <w:unhideWhenUsed/>
    <w:qFormat/>
    <w:rsid w:val="00272ABC"/>
    <w:pPr>
      <w:jc w:val="center"/>
    </w:pPr>
    <w:rPr>
      <w:b/>
      <w:sz w:val="28"/>
    </w:rPr>
  </w:style>
  <w:style w:type="character" w:styleId="PlaceholderText">
    <w:name w:val="Placeholder Text"/>
    <w:basedOn w:val="DefaultParagraphFont"/>
    <w:uiPriority w:val="99"/>
    <w:semiHidden/>
    <w:rsid w:val="00272ABC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27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/>
    <w:rsid w:val="00272A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977C6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D977C6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D977C6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rsid w:val="00D977C6"/>
    <w:rPr>
      <w:rFonts w:asciiTheme="minorHAnsi" w:hAnsiTheme="minorHAnsi"/>
      <w:sz w:val="24"/>
      <w:szCs w:val="24"/>
    </w:rPr>
  </w:style>
  <w:style w:type="paragraph" w:styleId="ListParagraph">
    <w:name w:val="List Paragraph"/>
    <w:basedOn w:val="Normal"/>
    <w:uiPriority w:val="34"/>
    <w:rsid w:val="004E1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6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customXml" Target="../customXml/item4.xml" Id="rId19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SC2\AppData\Roaming\Microsoft\Templates\Minutes%20for%20organization%20meeting%20(long%20form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3424292C5CC4BAB8B5E31798C9C7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27BE8-DD0F-473A-A3AB-B83B6AB433A9}"/>
      </w:docPartPr>
      <w:docPartBody>
        <w:p xmlns:wp14="http://schemas.microsoft.com/office/word/2010/wordml" w:rsidR="004B160F" w:rsidRDefault="003F5D1C" w14:paraId="3217E35F" wp14:textId="77777777">
          <w:pPr>
            <w:pStyle w:val="63424292C5CC4BAB8B5E31798C9C7309"/>
          </w:pPr>
          <w:r>
            <w:t>[Organization/Committee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D1C"/>
    <w:rsid w:val="00026DB6"/>
    <w:rsid w:val="00071E8F"/>
    <w:rsid w:val="00076C4E"/>
    <w:rsid w:val="0008664F"/>
    <w:rsid w:val="00092458"/>
    <w:rsid w:val="000A55B4"/>
    <w:rsid w:val="000D72DD"/>
    <w:rsid w:val="000F5D2A"/>
    <w:rsid w:val="00102242"/>
    <w:rsid w:val="001465D5"/>
    <w:rsid w:val="001503A9"/>
    <w:rsid w:val="001772C0"/>
    <w:rsid w:val="001D3153"/>
    <w:rsid w:val="001D4F6F"/>
    <w:rsid w:val="002124B9"/>
    <w:rsid w:val="002160D2"/>
    <w:rsid w:val="00227C43"/>
    <w:rsid w:val="00242473"/>
    <w:rsid w:val="00250754"/>
    <w:rsid w:val="00251003"/>
    <w:rsid w:val="00252EAF"/>
    <w:rsid w:val="002578EF"/>
    <w:rsid w:val="002617CF"/>
    <w:rsid w:val="00276AF0"/>
    <w:rsid w:val="00285D4F"/>
    <w:rsid w:val="002970D3"/>
    <w:rsid w:val="002B4A6B"/>
    <w:rsid w:val="002C4B84"/>
    <w:rsid w:val="002F2341"/>
    <w:rsid w:val="00347C5B"/>
    <w:rsid w:val="00351A47"/>
    <w:rsid w:val="0039792C"/>
    <w:rsid w:val="003C2B0A"/>
    <w:rsid w:val="003C3565"/>
    <w:rsid w:val="003C3B56"/>
    <w:rsid w:val="003D77B5"/>
    <w:rsid w:val="003D7EB4"/>
    <w:rsid w:val="003E494E"/>
    <w:rsid w:val="003F2A9E"/>
    <w:rsid w:val="003F2EBC"/>
    <w:rsid w:val="003F5D1C"/>
    <w:rsid w:val="00403B23"/>
    <w:rsid w:val="00414CBE"/>
    <w:rsid w:val="00417604"/>
    <w:rsid w:val="004244C3"/>
    <w:rsid w:val="00472FC8"/>
    <w:rsid w:val="004B160F"/>
    <w:rsid w:val="004D2B1B"/>
    <w:rsid w:val="004E5AEC"/>
    <w:rsid w:val="00583D6C"/>
    <w:rsid w:val="005A4D4E"/>
    <w:rsid w:val="005A6CC7"/>
    <w:rsid w:val="005B496F"/>
    <w:rsid w:val="005C7630"/>
    <w:rsid w:val="005D20B9"/>
    <w:rsid w:val="005E0539"/>
    <w:rsid w:val="006250CB"/>
    <w:rsid w:val="00626C7A"/>
    <w:rsid w:val="00627E69"/>
    <w:rsid w:val="00644C45"/>
    <w:rsid w:val="00671CB5"/>
    <w:rsid w:val="006B1250"/>
    <w:rsid w:val="006E7028"/>
    <w:rsid w:val="00702CA6"/>
    <w:rsid w:val="0071057F"/>
    <w:rsid w:val="00713C25"/>
    <w:rsid w:val="00737FC5"/>
    <w:rsid w:val="00752D2E"/>
    <w:rsid w:val="00781D45"/>
    <w:rsid w:val="00793217"/>
    <w:rsid w:val="007D39E9"/>
    <w:rsid w:val="008033D0"/>
    <w:rsid w:val="00816267"/>
    <w:rsid w:val="008213BB"/>
    <w:rsid w:val="00847941"/>
    <w:rsid w:val="00855EBE"/>
    <w:rsid w:val="00885F40"/>
    <w:rsid w:val="00944854"/>
    <w:rsid w:val="00945827"/>
    <w:rsid w:val="00951C4D"/>
    <w:rsid w:val="00951D6E"/>
    <w:rsid w:val="009824C9"/>
    <w:rsid w:val="00984C80"/>
    <w:rsid w:val="009A0ECC"/>
    <w:rsid w:val="009A0F07"/>
    <w:rsid w:val="009A14B2"/>
    <w:rsid w:val="009A3282"/>
    <w:rsid w:val="009C443A"/>
    <w:rsid w:val="009C70D2"/>
    <w:rsid w:val="009F4732"/>
    <w:rsid w:val="00A00365"/>
    <w:rsid w:val="00A349D5"/>
    <w:rsid w:val="00A43247"/>
    <w:rsid w:val="00A440C3"/>
    <w:rsid w:val="00A72871"/>
    <w:rsid w:val="00A800CA"/>
    <w:rsid w:val="00AA232E"/>
    <w:rsid w:val="00AB786A"/>
    <w:rsid w:val="00B001E7"/>
    <w:rsid w:val="00B20BFF"/>
    <w:rsid w:val="00B223EA"/>
    <w:rsid w:val="00BA16EA"/>
    <w:rsid w:val="00BA3601"/>
    <w:rsid w:val="00BB1B42"/>
    <w:rsid w:val="00BE1481"/>
    <w:rsid w:val="00BF566B"/>
    <w:rsid w:val="00C01987"/>
    <w:rsid w:val="00C05D9F"/>
    <w:rsid w:val="00C230F9"/>
    <w:rsid w:val="00C37178"/>
    <w:rsid w:val="00C43576"/>
    <w:rsid w:val="00C51C52"/>
    <w:rsid w:val="00C76F0D"/>
    <w:rsid w:val="00CB57F1"/>
    <w:rsid w:val="00D065CF"/>
    <w:rsid w:val="00D55698"/>
    <w:rsid w:val="00D745B9"/>
    <w:rsid w:val="00D811E2"/>
    <w:rsid w:val="00D826BB"/>
    <w:rsid w:val="00D9341B"/>
    <w:rsid w:val="00DA0CD4"/>
    <w:rsid w:val="00DE4230"/>
    <w:rsid w:val="00E17C3D"/>
    <w:rsid w:val="00E20B8C"/>
    <w:rsid w:val="00E2793F"/>
    <w:rsid w:val="00E359A3"/>
    <w:rsid w:val="00EB1B51"/>
    <w:rsid w:val="00EC0275"/>
    <w:rsid w:val="00EC40AD"/>
    <w:rsid w:val="00EE5639"/>
    <w:rsid w:val="00EF619E"/>
    <w:rsid w:val="00F11431"/>
    <w:rsid w:val="00F22575"/>
    <w:rsid w:val="00F23307"/>
    <w:rsid w:val="00F2441C"/>
    <w:rsid w:val="00F24EFA"/>
    <w:rsid w:val="00F35272"/>
    <w:rsid w:val="00F61C26"/>
    <w:rsid w:val="00F75929"/>
    <w:rsid w:val="00FB2391"/>
    <w:rsid w:val="00FB551E"/>
    <w:rsid w:val="00FD3D6B"/>
    <w:rsid w:val="00FD57F2"/>
    <w:rsid w:val="00FF080E"/>
    <w:rsid w:val="00FF0EF1"/>
    <w:rsid w:val="00FF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3424292C5CC4BAB8B5E31798C9C7309">
    <w:name w:val="63424292C5CC4BAB8B5E31798C9C7309"/>
  </w:style>
  <w:style w:type="character" w:styleId="PlaceholderText">
    <w:name w:val="Placeholder Text"/>
    <w:basedOn w:val="DefaultParagraphFont"/>
    <w:uiPriority w:val="99"/>
    <w:semiHidden/>
    <w:rsid w:val="00E20B8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nut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4FF0D0B93644D8726B2BC5DFA877D" ma:contentTypeVersion="15" ma:contentTypeDescription="Create a new document." ma:contentTypeScope="" ma:versionID="021d1f2b7ac17894f6ed42a0cab90f1d">
  <xsd:schema xmlns:xsd="http://www.w3.org/2001/XMLSchema" xmlns:xs="http://www.w3.org/2001/XMLSchema" xmlns:p="http://schemas.microsoft.com/office/2006/metadata/properties" xmlns:ns2="ce2d8b27-85fc-4214-869f-f6e6dbfd42f5" xmlns:ns3="5edcfdd2-9b9c-42a6-9246-d93940b138bd" targetNamespace="http://schemas.microsoft.com/office/2006/metadata/properties" ma:root="true" ma:fieldsID="a5ba8ce5337ca32d678e16164263afea" ns2:_="" ns3:_="">
    <xsd:import namespace="ce2d8b27-85fc-4214-869f-f6e6dbfd42f5"/>
    <xsd:import namespace="5edcfdd2-9b9c-42a6-9246-d93940b138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d8b27-85fc-4214-869f-f6e6dbfd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1cd9d63-2a60-4bf6-a117-80ab6fd76b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cfdd2-9b9c-42a6-9246-d93940b138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b915019-64db-44a0-ab5d-0c669f96727c}" ma:internalName="TaxCatchAll" ma:showField="CatchAllData" ma:web="5edcfdd2-9b9c-42a6-9246-d93940b13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2d8b27-85fc-4214-869f-f6e6dbfd42f5">
      <Terms xmlns="http://schemas.microsoft.com/office/infopath/2007/PartnerControls"/>
    </lcf76f155ced4ddcb4097134ff3c332f>
    <TaxCatchAll xmlns="5edcfdd2-9b9c-42a6-9246-d93940b138bd" xsi:nil="true"/>
  </documentManagement>
</p:properties>
</file>

<file path=customXml/itemProps1.xml><?xml version="1.0" encoding="utf-8"?>
<ds:datastoreItem xmlns:ds="http://schemas.openxmlformats.org/officeDocument/2006/customXml" ds:itemID="{D6F9C8F6-4EB9-4CEB-8B58-25D24CA3D69C}"/>
</file>

<file path=customXml/itemProps2.xml><?xml version="1.0" encoding="utf-8"?>
<ds:datastoreItem xmlns:ds="http://schemas.openxmlformats.org/officeDocument/2006/customXml" ds:itemID="{1F1DAB29-D658-470A-B83D-A0E89480A0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2E8F7D-F02E-4B8E-AEDC-ADDB7DB1B5C2}"/>
</file>

<file path=customXml/itemProps4.xml><?xml version="1.0" encoding="utf-8"?>
<ds:datastoreItem xmlns:ds="http://schemas.openxmlformats.org/officeDocument/2006/customXml" ds:itemID="{4C06845A-8C07-4A8F-B51A-D8743643A7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C:\Users\COSC2\AppData\Roaming\Microsoft\Templates\Minutes for organization meeting (long form).dotx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for organization meeting (long form)</dc:title>
  <dc:subject>COSC Board</dc:subject>
  <dc:creator>COSC2</dc:creator>
  <cp:keywords/>
  <dc:description/>
  <cp:lastModifiedBy>Daniel Weiemr</cp:lastModifiedBy>
  <cp:revision>5</cp:revision>
  <cp:lastPrinted>2026-07-30T14:33:00Z</cp:lastPrinted>
  <dcterms:created xsi:type="dcterms:W3CDTF">2026-09-18T07:26:00Z</dcterms:created>
  <dcterms:modified xsi:type="dcterms:W3CDTF">2026-09-24T04:53:01Z</dcterms:modified>
  <cp:category>2019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TC010184131033</vt:lpwstr>
  </property>
  <property fmtid="{D5CDD505-2E9C-101B-9397-08002B2CF9AE}" pid="3" name="ContentTypeId">
    <vt:lpwstr>0x010100AB04FF0D0B93644D8726B2BC5DFA877D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